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5E8A1C" w14:textId="77777777" w:rsidR="00B71CB0" w:rsidRPr="001752F6" w:rsidRDefault="007F4447" w:rsidP="006B6CA9">
      <w:pPr>
        <w:rPr>
          <w:rFonts w:ascii="HelveticaNeueLT Com 55 Roman" w:hAnsi="HelveticaNeueLT Com 55 Roman"/>
        </w:rPr>
      </w:pPr>
      <w:r w:rsidRPr="001752F6">
        <w:rPr>
          <w:rFonts w:ascii="HelveticaNeueLT Com 55 Roman" w:hAnsi="HelveticaNeueLT Com 55 Roman"/>
          <w:b/>
          <w:sz w:val="32"/>
        </w:rPr>
        <w:t>Schülerzuzug</w:t>
      </w:r>
    </w:p>
    <w:p w14:paraId="1FE52A7E" w14:textId="77777777" w:rsidR="006F6600" w:rsidRPr="001752F6" w:rsidRDefault="006F6600" w:rsidP="007B65F1">
      <w:pPr>
        <w:tabs>
          <w:tab w:val="left" w:pos="426"/>
          <w:tab w:val="left" w:pos="2282"/>
          <w:tab w:val="left" w:pos="5670"/>
          <w:tab w:val="left" w:pos="8150"/>
          <w:tab w:val="right" w:leader="dot" w:pos="9214"/>
        </w:tabs>
        <w:spacing w:line="240" w:lineRule="auto"/>
        <w:rPr>
          <w:rFonts w:ascii="HelveticaNeueLT Com 55 Roman" w:hAnsi="HelveticaNeueLT Com 55 Roman" w:cs="Arial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851"/>
        <w:gridCol w:w="2268"/>
        <w:gridCol w:w="1417"/>
        <w:gridCol w:w="1097"/>
        <w:gridCol w:w="2481"/>
      </w:tblGrid>
      <w:tr w:rsidR="006F6600" w:rsidRPr="001752F6" w14:paraId="380D735E" w14:textId="77777777" w:rsidTr="00BE620D">
        <w:tc>
          <w:tcPr>
            <w:tcW w:w="9923" w:type="dxa"/>
            <w:gridSpan w:val="6"/>
            <w:shd w:val="clear" w:color="auto" w:fill="D9D9D9"/>
          </w:tcPr>
          <w:p w14:paraId="359BE0D7" w14:textId="77777777" w:rsidR="006F6600" w:rsidRPr="001752F6" w:rsidRDefault="006F6600" w:rsidP="00D22781">
            <w:pPr>
              <w:pStyle w:val="4Lauftext"/>
              <w:keepNext w:val="0"/>
              <w:widowControl w:val="0"/>
              <w:spacing w:after="0"/>
              <w:ind w:right="-108"/>
              <w:rPr>
                <w:rFonts w:ascii="HelveticaNeueLT Com 55 Roman" w:eastAsia="Times" w:hAnsi="HelveticaNeueLT Com 55 Roman"/>
                <w:b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szCs w:val="20"/>
              </w:rPr>
              <w:t>Personalien Schüler/-in</w:t>
            </w:r>
          </w:p>
        </w:tc>
      </w:tr>
      <w:tr w:rsidR="006F6600" w:rsidRPr="001752F6" w14:paraId="658F2144" w14:textId="77777777" w:rsidTr="00D22781">
        <w:trPr>
          <w:trHeight w:hRule="exact" w:val="85"/>
        </w:trPr>
        <w:tc>
          <w:tcPr>
            <w:tcW w:w="2660" w:type="dxa"/>
            <w:gridSpan w:val="2"/>
            <w:shd w:val="clear" w:color="auto" w:fill="FFFFFF"/>
          </w:tcPr>
          <w:p w14:paraId="770FC020" w14:textId="77777777" w:rsidR="006F6600" w:rsidRPr="001752F6" w:rsidRDefault="006F6600" w:rsidP="00BE620D">
            <w:pPr>
              <w:pStyle w:val="4Lauftext"/>
              <w:keepNext w:val="0"/>
              <w:widowControl w:val="0"/>
              <w:ind w:right="-108"/>
              <w:rPr>
                <w:rFonts w:ascii="HelveticaNeueLT Com 55 Roman" w:eastAsia="Times" w:hAnsi="HelveticaNeueLT Com 55 Roman"/>
                <w:szCs w:val="4"/>
              </w:rPr>
            </w:pPr>
          </w:p>
        </w:tc>
        <w:tc>
          <w:tcPr>
            <w:tcW w:w="2268" w:type="dxa"/>
            <w:shd w:val="clear" w:color="auto" w:fill="FFFFFF"/>
          </w:tcPr>
          <w:p w14:paraId="324A89CE" w14:textId="77777777" w:rsidR="006F6600" w:rsidRPr="001752F6" w:rsidRDefault="006F6600" w:rsidP="00337AA6">
            <w:pPr>
              <w:pStyle w:val="4Lauftext"/>
              <w:keepNext w:val="0"/>
              <w:widowControl w:val="0"/>
              <w:ind w:left="34" w:right="-108"/>
              <w:rPr>
                <w:rFonts w:ascii="HelveticaNeueLT Com 55 Roman" w:eastAsia="Times" w:hAnsi="HelveticaNeueLT Com 55 Roman"/>
                <w:szCs w:val="4"/>
              </w:rPr>
            </w:pPr>
          </w:p>
        </w:tc>
        <w:tc>
          <w:tcPr>
            <w:tcW w:w="2514" w:type="dxa"/>
            <w:gridSpan w:val="2"/>
            <w:shd w:val="clear" w:color="auto" w:fill="FFFFFF"/>
          </w:tcPr>
          <w:p w14:paraId="7095792D" w14:textId="77777777" w:rsidR="006F6600" w:rsidRPr="001752F6" w:rsidRDefault="006F6600" w:rsidP="00337AA6">
            <w:pPr>
              <w:pStyle w:val="4Lauftext"/>
              <w:keepNext w:val="0"/>
              <w:widowControl w:val="0"/>
              <w:ind w:left="34" w:right="-108"/>
              <w:rPr>
                <w:rFonts w:ascii="HelveticaNeueLT Com 55 Roman" w:eastAsia="Times" w:hAnsi="HelveticaNeueLT Com 55 Roman"/>
                <w:szCs w:val="4"/>
              </w:rPr>
            </w:pPr>
          </w:p>
        </w:tc>
        <w:tc>
          <w:tcPr>
            <w:tcW w:w="2481" w:type="dxa"/>
            <w:shd w:val="clear" w:color="auto" w:fill="FFFFFF"/>
          </w:tcPr>
          <w:p w14:paraId="3156AF48" w14:textId="77777777" w:rsidR="006F6600" w:rsidRPr="001752F6" w:rsidRDefault="006F6600" w:rsidP="00337AA6">
            <w:pPr>
              <w:pStyle w:val="4Lauftext"/>
              <w:keepNext w:val="0"/>
              <w:widowControl w:val="0"/>
              <w:ind w:left="34" w:right="-110"/>
              <w:rPr>
                <w:rFonts w:ascii="HelveticaNeueLT Com 55 Roman" w:eastAsia="Times" w:hAnsi="HelveticaNeueLT Com 55 Roman"/>
                <w:szCs w:val="4"/>
              </w:rPr>
            </w:pPr>
          </w:p>
        </w:tc>
      </w:tr>
      <w:tr w:rsidR="006F6600" w:rsidRPr="001752F6" w14:paraId="2BCF5836" w14:textId="77777777" w:rsidTr="007B65F1">
        <w:tc>
          <w:tcPr>
            <w:tcW w:w="1809" w:type="dxa"/>
            <w:shd w:val="clear" w:color="auto" w:fill="auto"/>
          </w:tcPr>
          <w:p w14:paraId="3EFC0BD0" w14:textId="77777777" w:rsidR="006F6600" w:rsidRPr="001752F6" w:rsidRDefault="006F6600" w:rsidP="00BE620D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Familienname:</w:t>
            </w:r>
          </w:p>
        </w:tc>
        <w:tc>
          <w:tcPr>
            <w:tcW w:w="3119" w:type="dxa"/>
            <w:gridSpan w:val="2"/>
            <w:shd w:val="clear" w:color="auto" w:fill="F2F2F2"/>
          </w:tcPr>
          <w:p w14:paraId="665E09CB" w14:textId="77777777" w:rsidR="006F6600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end"/>
            </w:r>
            <w:bookmarkEnd w:id="0"/>
          </w:p>
        </w:tc>
        <w:tc>
          <w:tcPr>
            <w:tcW w:w="1417" w:type="dxa"/>
            <w:shd w:val="clear" w:color="auto" w:fill="auto"/>
          </w:tcPr>
          <w:p w14:paraId="40AAABC7" w14:textId="77777777" w:rsidR="006F6600" w:rsidRPr="001752F6" w:rsidRDefault="006F6600" w:rsidP="00337AA6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Vorname:</w:t>
            </w:r>
          </w:p>
        </w:tc>
        <w:tc>
          <w:tcPr>
            <w:tcW w:w="3578" w:type="dxa"/>
            <w:gridSpan w:val="2"/>
            <w:shd w:val="clear" w:color="auto" w:fill="F2F2F2"/>
          </w:tcPr>
          <w:p w14:paraId="6E8CD4DF" w14:textId="77777777" w:rsidR="006F6600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end"/>
            </w:r>
            <w:bookmarkEnd w:id="1"/>
          </w:p>
        </w:tc>
      </w:tr>
      <w:tr w:rsidR="00BE620D" w:rsidRPr="001752F6" w14:paraId="7DD212A4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4C77EA5B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2F667DA0" w14:textId="77777777" w:rsidR="00BE620D" w:rsidRPr="001752F6" w:rsidRDefault="00BE620D" w:rsidP="008802EB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shd w:val="clear" w:color="auto" w:fill="FFFFFF"/>
          </w:tcPr>
          <w:p w14:paraId="09EE316E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78" w:type="dxa"/>
            <w:gridSpan w:val="2"/>
            <w:shd w:val="clear" w:color="auto" w:fill="FFFFFF"/>
          </w:tcPr>
          <w:p w14:paraId="11EAF552" w14:textId="77777777" w:rsidR="00BE620D" w:rsidRPr="001752F6" w:rsidRDefault="00BE620D" w:rsidP="008802EB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BE620D" w:rsidRPr="001752F6" w14:paraId="00A3CA68" w14:textId="77777777" w:rsidTr="007B65F1">
        <w:tc>
          <w:tcPr>
            <w:tcW w:w="1809" w:type="dxa"/>
            <w:shd w:val="clear" w:color="auto" w:fill="auto"/>
          </w:tcPr>
          <w:p w14:paraId="7F222532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Geburtsdatum:</w:t>
            </w:r>
          </w:p>
        </w:tc>
        <w:tc>
          <w:tcPr>
            <w:tcW w:w="3119" w:type="dxa"/>
            <w:gridSpan w:val="2"/>
            <w:shd w:val="clear" w:color="auto" w:fill="F2F2F2"/>
          </w:tcPr>
          <w:p w14:paraId="5BF9E686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2"/>
          </w:p>
        </w:tc>
        <w:tc>
          <w:tcPr>
            <w:tcW w:w="1417" w:type="dxa"/>
            <w:shd w:val="clear" w:color="auto" w:fill="auto"/>
          </w:tcPr>
          <w:p w14:paraId="1D0D8A28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Konfession:</w:t>
            </w:r>
          </w:p>
        </w:tc>
        <w:tc>
          <w:tcPr>
            <w:tcW w:w="3578" w:type="dxa"/>
            <w:gridSpan w:val="2"/>
            <w:shd w:val="clear" w:color="auto" w:fill="F2F2F2"/>
          </w:tcPr>
          <w:p w14:paraId="2B79F474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3"/>
          </w:p>
        </w:tc>
      </w:tr>
      <w:tr w:rsidR="00BE620D" w:rsidRPr="001752F6" w14:paraId="71574D78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2698971A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46E99770" w14:textId="77777777" w:rsidR="00BE620D" w:rsidRPr="001752F6" w:rsidRDefault="00BE620D" w:rsidP="008802EB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shd w:val="clear" w:color="auto" w:fill="FFFFFF"/>
          </w:tcPr>
          <w:p w14:paraId="0A63849C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78" w:type="dxa"/>
            <w:gridSpan w:val="2"/>
            <w:shd w:val="clear" w:color="auto" w:fill="FFFFFF"/>
          </w:tcPr>
          <w:p w14:paraId="26E31988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left="34" w:right="-108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BE620D" w:rsidRPr="001752F6" w14:paraId="007627FF" w14:textId="77777777" w:rsidTr="007B65F1">
        <w:tc>
          <w:tcPr>
            <w:tcW w:w="1809" w:type="dxa"/>
            <w:shd w:val="clear" w:color="auto" w:fill="auto"/>
          </w:tcPr>
          <w:p w14:paraId="3D43F758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Heimatort:</w:t>
            </w:r>
          </w:p>
        </w:tc>
        <w:tc>
          <w:tcPr>
            <w:tcW w:w="3119" w:type="dxa"/>
            <w:gridSpan w:val="2"/>
            <w:shd w:val="clear" w:color="auto" w:fill="F2F2F2"/>
          </w:tcPr>
          <w:p w14:paraId="7374C375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4"/>
          </w:p>
        </w:tc>
        <w:tc>
          <w:tcPr>
            <w:tcW w:w="1417" w:type="dxa"/>
            <w:shd w:val="clear" w:color="auto" w:fill="auto"/>
          </w:tcPr>
          <w:p w14:paraId="617B4D32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Nationalität:</w:t>
            </w:r>
          </w:p>
        </w:tc>
        <w:tc>
          <w:tcPr>
            <w:tcW w:w="3578" w:type="dxa"/>
            <w:gridSpan w:val="2"/>
            <w:shd w:val="clear" w:color="auto" w:fill="F2F2F2"/>
          </w:tcPr>
          <w:p w14:paraId="524D745E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5"/>
          </w:p>
        </w:tc>
      </w:tr>
      <w:tr w:rsidR="006F6600" w:rsidRPr="001752F6" w14:paraId="3F0D5385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4FE9200D" w14:textId="77777777" w:rsidR="006F6600" w:rsidRPr="001752F6" w:rsidRDefault="006F6600" w:rsidP="00BE620D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3D7F7854" w14:textId="77777777" w:rsidR="006F6600" w:rsidRPr="001752F6" w:rsidRDefault="006F6600" w:rsidP="00BE620D">
            <w:pPr>
              <w:pStyle w:val="4Lauftext"/>
              <w:keepNext w:val="0"/>
              <w:widowControl w:val="0"/>
              <w:spacing w:before="120" w:after="0"/>
              <w:ind w:right="-108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shd w:val="clear" w:color="auto" w:fill="FFFFFF"/>
          </w:tcPr>
          <w:p w14:paraId="5E37F925" w14:textId="77777777" w:rsidR="006F6600" w:rsidRPr="001752F6" w:rsidRDefault="006F6600" w:rsidP="00337AA6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78" w:type="dxa"/>
            <w:gridSpan w:val="2"/>
            <w:shd w:val="clear" w:color="auto" w:fill="FFFFFF"/>
          </w:tcPr>
          <w:p w14:paraId="245DD6FC" w14:textId="77777777" w:rsidR="006F6600" w:rsidRPr="001752F6" w:rsidRDefault="006F6600" w:rsidP="00337AA6">
            <w:pPr>
              <w:pStyle w:val="4Lauftext"/>
              <w:keepNext w:val="0"/>
              <w:widowControl w:val="0"/>
              <w:spacing w:before="120" w:after="0"/>
              <w:ind w:left="34" w:right="-108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BE620D" w:rsidRPr="001752F6" w14:paraId="1A2ED27C" w14:textId="77777777" w:rsidTr="007B65F1">
        <w:tc>
          <w:tcPr>
            <w:tcW w:w="1809" w:type="dxa"/>
            <w:shd w:val="clear" w:color="auto" w:fill="auto"/>
          </w:tcPr>
          <w:p w14:paraId="7D49E436" w14:textId="77777777" w:rsidR="006F6600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Geschlecht:</w:t>
            </w:r>
          </w:p>
        </w:tc>
        <w:tc>
          <w:tcPr>
            <w:tcW w:w="3119" w:type="dxa"/>
            <w:gridSpan w:val="2"/>
            <w:shd w:val="clear" w:color="auto" w:fill="auto"/>
          </w:tcPr>
          <w:p w14:paraId="16C4F616" w14:textId="77777777" w:rsidR="006F6600" w:rsidRPr="001752F6" w:rsidRDefault="007B65F1" w:rsidP="008802EB">
            <w:pPr>
              <w:pStyle w:val="4Lauftext"/>
              <w:keepNext w:val="0"/>
              <w:widowControl w:val="0"/>
              <w:tabs>
                <w:tab w:val="left" w:pos="743"/>
              </w:tabs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ab/>
            </w:r>
            <w:r w:rsidR="008802EB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4"/>
            <w:r w:rsidR="008802EB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instrText xml:space="preserve"> FORMCHECKBOX </w:instrText>
            </w:r>
            <w:r w:rsidR="008802EB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</w:r>
            <w:r w:rsidR="008802EB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separate"/>
            </w:r>
            <w:r w:rsidR="008802EB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end"/>
            </w:r>
            <w:bookmarkEnd w:id="6"/>
            <w:r w:rsidR="00BE620D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Mädchen</w:t>
            </w:r>
            <w:r w:rsidR="00BE620D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ab/>
            </w:r>
            <w:r w:rsidR="008802EB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5"/>
            <w:r w:rsidR="008802EB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instrText xml:space="preserve"> FORMCHECKBOX </w:instrText>
            </w:r>
            <w:r w:rsidR="008802EB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</w:r>
            <w:r w:rsidR="008802EB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separate"/>
            </w:r>
            <w:r w:rsidR="008802EB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end"/>
            </w:r>
            <w:bookmarkEnd w:id="7"/>
            <w:r w:rsidR="00D22781"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Knabe</w:t>
            </w:r>
          </w:p>
        </w:tc>
        <w:tc>
          <w:tcPr>
            <w:tcW w:w="1417" w:type="dxa"/>
            <w:shd w:val="clear" w:color="auto" w:fill="auto"/>
          </w:tcPr>
          <w:p w14:paraId="1D21773F" w14:textId="77777777" w:rsidR="006F6600" w:rsidRPr="001752F6" w:rsidRDefault="006F6600" w:rsidP="00337AA6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78" w:type="dxa"/>
            <w:gridSpan w:val="2"/>
            <w:shd w:val="clear" w:color="auto" w:fill="auto"/>
          </w:tcPr>
          <w:p w14:paraId="27E869C7" w14:textId="77777777" w:rsidR="006F6600" w:rsidRPr="001752F6" w:rsidRDefault="006F6600" w:rsidP="00337AA6">
            <w:pPr>
              <w:pStyle w:val="4Lauftext"/>
              <w:keepNext w:val="0"/>
              <w:widowControl w:val="0"/>
              <w:spacing w:before="120" w:after="0"/>
              <w:ind w:left="34" w:right="-108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BE620D" w:rsidRPr="001752F6" w14:paraId="5A953DCC" w14:textId="77777777" w:rsidTr="00D22781">
        <w:trPr>
          <w:trHeight w:hRule="exact" w:val="85"/>
        </w:trPr>
        <w:tc>
          <w:tcPr>
            <w:tcW w:w="2660" w:type="dxa"/>
            <w:gridSpan w:val="2"/>
            <w:shd w:val="clear" w:color="auto" w:fill="FFFFFF"/>
          </w:tcPr>
          <w:p w14:paraId="114D94B3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14:paraId="684E4C99" w14:textId="77777777" w:rsidR="00BE620D" w:rsidRPr="001752F6" w:rsidRDefault="00BE620D" w:rsidP="00337AA6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2514" w:type="dxa"/>
            <w:gridSpan w:val="2"/>
            <w:shd w:val="clear" w:color="auto" w:fill="FFFFFF"/>
          </w:tcPr>
          <w:p w14:paraId="1EDD84EB" w14:textId="77777777" w:rsidR="00BE620D" w:rsidRPr="001752F6" w:rsidRDefault="00BE620D" w:rsidP="00337AA6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2481" w:type="dxa"/>
            <w:shd w:val="clear" w:color="auto" w:fill="FFFFFF"/>
          </w:tcPr>
          <w:p w14:paraId="3340DE19" w14:textId="77777777" w:rsidR="00BE620D" w:rsidRPr="001752F6" w:rsidRDefault="00BE620D" w:rsidP="00337AA6">
            <w:pPr>
              <w:pStyle w:val="4Lauftext"/>
              <w:keepNext w:val="0"/>
              <w:widowControl w:val="0"/>
              <w:spacing w:before="120" w:after="0"/>
              <w:ind w:left="34"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BE620D" w:rsidRPr="001752F6" w14:paraId="6F4B232A" w14:textId="77777777" w:rsidTr="00BE620D">
        <w:tc>
          <w:tcPr>
            <w:tcW w:w="2660" w:type="dxa"/>
            <w:gridSpan w:val="2"/>
            <w:shd w:val="clear" w:color="auto" w:fill="auto"/>
          </w:tcPr>
          <w:p w14:paraId="2A709759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08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Erste gelernte Sprache:</w:t>
            </w:r>
          </w:p>
        </w:tc>
        <w:tc>
          <w:tcPr>
            <w:tcW w:w="7263" w:type="dxa"/>
            <w:gridSpan w:val="4"/>
            <w:shd w:val="clear" w:color="auto" w:fill="F2F2F2" w:themeFill="background1" w:themeFillShade="F2"/>
          </w:tcPr>
          <w:p w14:paraId="3C6AFBD0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left="34" w:right="-108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8"/>
          </w:p>
        </w:tc>
      </w:tr>
    </w:tbl>
    <w:p w14:paraId="309102D6" w14:textId="77777777" w:rsidR="006F6600" w:rsidRPr="001752F6" w:rsidRDefault="00337AA6" w:rsidP="00D22781">
      <w:pPr>
        <w:pStyle w:val="4Lauftext"/>
        <w:keepNext w:val="0"/>
        <w:widowControl w:val="0"/>
        <w:tabs>
          <w:tab w:val="left" w:pos="2552"/>
        </w:tabs>
        <w:spacing w:after="0"/>
        <w:ind w:right="-108"/>
        <w:rPr>
          <w:rFonts w:ascii="HelveticaNeueLT Com 45 Lt" w:eastAsia="Times" w:hAnsi="HelveticaNeueLT Com 45 Lt"/>
          <w:noProof/>
          <w:szCs w:val="20"/>
        </w:rPr>
      </w:pPr>
      <w:r w:rsidRPr="001752F6">
        <w:rPr>
          <w:rFonts w:ascii="HelveticaNeueLT Com 55 Roman" w:eastAsia="Times" w:hAnsi="HelveticaNeueLT Com 55 Roman"/>
          <w:noProof/>
          <w:szCs w:val="20"/>
        </w:rPr>
        <w:tab/>
      </w:r>
      <w:r w:rsidR="006F6600" w:rsidRPr="001752F6">
        <w:rPr>
          <w:rFonts w:ascii="HelveticaNeueLT Com 45 Lt" w:eastAsia="Times" w:hAnsi="HelveticaNeueLT Com 45 Lt"/>
          <w:noProof/>
          <w:szCs w:val="20"/>
        </w:rPr>
        <w:t>Nur ausfüllen, wenn Sprache nicht Deutsch</w:t>
      </w:r>
    </w:p>
    <w:p w14:paraId="462699E4" w14:textId="77777777" w:rsidR="006F6600" w:rsidRPr="001752F6" w:rsidRDefault="00337AA6" w:rsidP="00337AA6">
      <w:pPr>
        <w:pStyle w:val="4Lauftext"/>
        <w:keepNext w:val="0"/>
        <w:widowControl w:val="0"/>
        <w:tabs>
          <w:tab w:val="left" w:pos="2552"/>
          <w:tab w:val="left" w:pos="3686"/>
          <w:tab w:val="left" w:pos="4253"/>
          <w:tab w:val="left" w:pos="4678"/>
          <w:tab w:val="left" w:pos="5529"/>
          <w:tab w:val="left" w:pos="5954"/>
          <w:tab w:val="left" w:pos="6804"/>
          <w:tab w:val="left" w:pos="7230"/>
        </w:tabs>
        <w:spacing w:after="0"/>
        <w:rPr>
          <w:rFonts w:ascii="HelveticaNeueLT Com 45 Lt" w:hAnsi="HelveticaNeueLT Com 45 Lt"/>
          <w:szCs w:val="20"/>
        </w:rPr>
      </w:pPr>
      <w:r w:rsidRPr="001752F6">
        <w:rPr>
          <w:rFonts w:ascii="HelveticaNeueLT Com 45 Lt" w:hAnsi="HelveticaNeueLT Com 45 Lt"/>
          <w:szCs w:val="20"/>
        </w:rPr>
        <w:tab/>
      </w:r>
      <w:r w:rsidR="006F6600" w:rsidRPr="001752F6">
        <w:rPr>
          <w:rFonts w:ascii="HelveticaNeueLT Com 45 Lt" w:hAnsi="HelveticaNeueLT Com 45 Lt"/>
          <w:szCs w:val="20"/>
        </w:rPr>
        <w:t xml:space="preserve">Unser Kind </w:t>
      </w:r>
      <w:r w:rsidR="006F6600" w:rsidRPr="001752F6">
        <w:rPr>
          <w:rFonts w:ascii="HelveticaNeueLT Com 55 Roman" w:hAnsi="HelveticaNeueLT Com 55 Roman"/>
          <w:b/>
          <w:szCs w:val="20"/>
        </w:rPr>
        <w:t>versteht</w:t>
      </w:r>
      <w:r w:rsidR="006F6600" w:rsidRPr="001752F6">
        <w:rPr>
          <w:rFonts w:ascii="HelveticaNeueLT Com 45 Lt" w:hAnsi="HelveticaNeueLT Com 45 Lt"/>
          <w:b/>
          <w:szCs w:val="20"/>
        </w:rPr>
        <w:t xml:space="preserve"> </w:t>
      </w:r>
      <w:r w:rsidR="006F6600" w:rsidRPr="001752F6">
        <w:rPr>
          <w:rFonts w:ascii="HelveticaNeueLT Com 45 Lt" w:hAnsi="HelveticaNeueLT Com 45 Lt"/>
          <w:szCs w:val="20"/>
        </w:rPr>
        <w:t>Deutsch:</w:t>
      </w:r>
      <w:r w:rsidR="006F6600" w:rsidRPr="001752F6">
        <w:rPr>
          <w:rFonts w:ascii="HelveticaNeueLT Com 45 Lt" w:hAnsi="HelveticaNeueLT Com 45 Lt"/>
          <w:szCs w:val="20"/>
        </w:rPr>
        <w:tab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6"/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instrText xml:space="preserve"> FORMCHECKBOX </w:instrText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separate"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end"/>
      </w:r>
      <w:bookmarkEnd w:id="9"/>
      <w:r w:rsidR="00094831" w:rsidRPr="001752F6">
        <w:rPr>
          <w:rFonts w:ascii="HelveticaNeueLT Com 45 Lt" w:hAnsi="HelveticaNeueLT Com 45 Lt"/>
          <w:szCs w:val="20"/>
        </w:rPr>
        <w:t xml:space="preserve"> </w:t>
      </w:r>
      <w:r w:rsidR="006F6600" w:rsidRPr="001752F6">
        <w:rPr>
          <w:rFonts w:ascii="HelveticaNeueLT Com 45 Lt" w:hAnsi="HelveticaNeueLT Com 45 Lt"/>
          <w:szCs w:val="20"/>
        </w:rPr>
        <w:t>gut</w:t>
      </w:r>
      <w:r w:rsidR="006F6600" w:rsidRPr="001752F6">
        <w:rPr>
          <w:rFonts w:ascii="HelveticaNeueLT Com 45 Lt" w:hAnsi="HelveticaNeueLT Com 45 Lt"/>
          <w:szCs w:val="20"/>
        </w:rPr>
        <w:tab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7"/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instrText xml:space="preserve"> FORMCHECKBOX </w:instrText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separate"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end"/>
      </w:r>
      <w:bookmarkEnd w:id="10"/>
      <w:r w:rsidR="00094831" w:rsidRPr="001752F6">
        <w:rPr>
          <w:rFonts w:ascii="HelveticaNeueLT Com 45 Lt" w:eastAsia="Times" w:hAnsi="HelveticaNeueLT Com 45 Lt"/>
          <w:b/>
          <w:noProof/>
          <w:szCs w:val="20"/>
        </w:rPr>
        <w:t xml:space="preserve"> </w:t>
      </w:r>
      <w:r w:rsidR="006F6600" w:rsidRPr="001752F6">
        <w:rPr>
          <w:rFonts w:ascii="HelveticaNeueLT Com 45 Lt" w:hAnsi="HelveticaNeueLT Com 45 Lt"/>
          <w:szCs w:val="20"/>
        </w:rPr>
        <w:t>wenig</w:t>
      </w:r>
      <w:r w:rsidRPr="001752F6">
        <w:rPr>
          <w:rFonts w:ascii="HelveticaNeueLT Com 45 Lt" w:hAnsi="HelveticaNeueLT Com 45 Lt"/>
          <w:szCs w:val="20"/>
        </w:rPr>
        <w:tab/>
      </w:r>
      <w:r w:rsidR="006F6600" w:rsidRPr="001752F6">
        <w:rPr>
          <w:rFonts w:ascii="HelveticaNeueLT Com 45 Lt" w:hAnsi="HelveticaNeueLT Com 45 Lt"/>
          <w:szCs w:val="20"/>
        </w:rPr>
        <w:tab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8"/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instrText xml:space="preserve"> FORMCHECKBOX </w:instrText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separate"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end"/>
      </w:r>
      <w:bookmarkEnd w:id="11"/>
      <w:r w:rsidR="00094831" w:rsidRPr="001752F6">
        <w:rPr>
          <w:rFonts w:ascii="HelveticaNeueLT Com 45 Lt" w:eastAsia="Times" w:hAnsi="HelveticaNeueLT Com 45 Lt"/>
          <w:b/>
          <w:noProof/>
          <w:szCs w:val="20"/>
        </w:rPr>
        <w:t xml:space="preserve"> </w:t>
      </w:r>
      <w:r w:rsidR="006F6600" w:rsidRPr="001752F6">
        <w:rPr>
          <w:rFonts w:ascii="HelveticaNeueLT Com 45 Lt" w:hAnsi="HelveticaNeueLT Com 45 Lt"/>
          <w:szCs w:val="20"/>
        </w:rPr>
        <w:t>gar nicht</w:t>
      </w:r>
    </w:p>
    <w:p w14:paraId="51EAAAFA" w14:textId="77777777" w:rsidR="006F6600" w:rsidRPr="001752F6" w:rsidRDefault="00337AA6" w:rsidP="00337AA6">
      <w:pPr>
        <w:pStyle w:val="4Lauftext"/>
        <w:keepNext w:val="0"/>
        <w:widowControl w:val="0"/>
        <w:tabs>
          <w:tab w:val="left" w:pos="2552"/>
          <w:tab w:val="left" w:pos="3686"/>
          <w:tab w:val="left" w:pos="4253"/>
          <w:tab w:val="left" w:pos="4678"/>
          <w:tab w:val="left" w:pos="5529"/>
          <w:tab w:val="left" w:pos="5954"/>
          <w:tab w:val="left" w:pos="6804"/>
          <w:tab w:val="left" w:pos="7230"/>
        </w:tabs>
        <w:spacing w:after="0"/>
        <w:rPr>
          <w:rFonts w:ascii="HelveticaNeueLT Com 45 Lt" w:hAnsi="HelveticaNeueLT Com 45 Lt"/>
          <w:szCs w:val="20"/>
        </w:rPr>
      </w:pPr>
      <w:r w:rsidRPr="001752F6">
        <w:rPr>
          <w:rFonts w:ascii="HelveticaNeueLT Com 45 Lt" w:hAnsi="HelveticaNeueLT Com 45 Lt"/>
          <w:szCs w:val="20"/>
        </w:rPr>
        <w:tab/>
      </w:r>
      <w:r w:rsidR="006F6600" w:rsidRPr="001752F6">
        <w:rPr>
          <w:rFonts w:ascii="HelveticaNeueLT Com 45 Lt" w:hAnsi="HelveticaNeueLT Com 45 Lt"/>
          <w:szCs w:val="20"/>
        </w:rPr>
        <w:t xml:space="preserve">Unser Kind </w:t>
      </w:r>
      <w:r w:rsidR="006F6600" w:rsidRPr="001752F6">
        <w:rPr>
          <w:rFonts w:ascii="HelveticaNeueLT Com 55 Roman" w:hAnsi="HelveticaNeueLT Com 55 Roman"/>
          <w:b/>
          <w:szCs w:val="20"/>
        </w:rPr>
        <w:t>spricht</w:t>
      </w:r>
      <w:r w:rsidR="006F6600" w:rsidRPr="001752F6">
        <w:rPr>
          <w:rFonts w:ascii="HelveticaNeueLT Com 45 Lt" w:hAnsi="HelveticaNeueLT Com 45 Lt"/>
          <w:szCs w:val="20"/>
        </w:rPr>
        <w:t xml:space="preserve"> Deutsch:</w:t>
      </w:r>
      <w:r w:rsidR="006F6600" w:rsidRPr="001752F6">
        <w:rPr>
          <w:rFonts w:ascii="HelveticaNeueLT Com 45 Lt" w:hAnsi="HelveticaNeueLT Com 45 Lt"/>
          <w:szCs w:val="20"/>
        </w:rPr>
        <w:tab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9"/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instrText xml:space="preserve"> FORMCHECKBOX </w:instrText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separate"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end"/>
      </w:r>
      <w:bookmarkEnd w:id="12"/>
      <w:r w:rsidR="00094831" w:rsidRPr="001752F6">
        <w:rPr>
          <w:rFonts w:ascii="HelveticaNeueLT Com 45 Lt" w:hAnsi="HelveticaNeueLT Com 45 Lt"/>
          <w:szCs w:val="20"/>
        </w:rPr>
        <w:t xml:space="preserve"> </w:t>
      </w:r>
      <w:r w:rsidR="006F6600" w:rsidRPr="001752F6">
        <w:rPr>
          <w:rFonts w:ascii="HelveticaNeueLT Com 45 Lt" w:hAnsi="HelveticaNeueLT Com 45 Lt"/>
          <w:szCs w:val="20"/>
        </w:rPr>
        <w:t>gut</w:t>
      </w:r>
      <w:r w:rsidR="006F6600" w:rsidRPr="001752F6">
        <w:rPr>
          <w:rFonts w:ascii="HelveticaNeueLT Com 45 Lt" w:hAnsi="HelveticaNeueLT Com 45 Lt"/>
          <w:szCs w:val="20"/>
        </w:rPr>
        <w:tab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0"/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instrText xml:space="preserve"> FORMCHECKBOX </w:instrText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separate"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end"/>
      </w:r>
      <w:bookmarkEnd w:id="13"/>
      <w:r w:rsidR="00094831" w:rsidRPr="001752F6">
        <w:rPr>
          <w:rFonts w:ascii="HelveticaNeueLT Com 45 Lt" w:hAnsi="HelveticaNeueLT Com 45 Lt"/>
          <w:szCs w:val="20"/>
        </w:rPr>
        <w:t xml:space="preserve"> </w:t>
      </w:r>
      <w:r w:rsidR="006F6600" w:rsidRPr="001752F6">
        <w:rPr>
          <w:rFonts w:ascii="HelveticaNeueLT Com 45 Lt" w:hAnsi="HelveticaNeueLT Com 45 Lt"/>
          <w:szCs w:val="20"/>
        </w:rPr>
        <w:t>wenig</w:t>
      </w:r>
      <w:r w:rsidR="006F6600" w:rsidRPr="001752F6">
        <w:rPr>
          <w:rFonts w:ascii="HelveticaNeueLT Com 45 Lt" w:hAnsi="HelveticaNeueLT Com 45 Lt"/>
          <w:szCs w:val="20"/>
        </w:rPr>
        <w:tab/>
      </w:r>
      <w:r w:rsidRPr="001752F6">
        <w:rPr>
          <w:rFonts w:ascii="HelveticaNeueLT Com 45 Lt" w:hAnsi="HelveticaNeueLT Com 45 Lt"/>
          <w:szCs w:val="20"/>
        </w:rPr>
        <w:tab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1"/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instrText xml:space="preserve"> FORMCHECKBOX </w:instrText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separate"/>
      </w:r>
      <w:r w:rsidR="008802EB" w:rsidRPr="001752F6">
        <w:rPr>
          <w:rFonts w:ascii="HelveticaNeueLT Com 45 Lt" w:eastAsia="Times" w:hAnsi="HelveticaNeueLT Com 45 Lt"/>
          <w:b/>
          <w:noProof/>
          <w:szCs w:val="20"/>
        </w:rPr>
        <w:fldChar w:fldCharType="end"/>
      </w:r>
      <w:bookmarkEnd w:id="14"/>
      <w:r w:rsidR="00094831" w:rsidRPr="001752F6">
        <w:rPr>
          <w:rFonts w:ascii="HelveticaNeueLT Com 45 Lt" w:eastAsia="Times" w:hAnsi="HelveticaNeueLT Com 45 Lt"/>
          <w:b/>
          <w:noProof/>
          <w:szCs w:val="20"/>
        </w:rPr>
        <w:t xml:space="preserve"> </w:t>
      </w:r>
      <w:r w:rsidR="006F6600" w:rsidRPr="001752F6">
        <w:rPr>
          <w:rFonts w:ascii="HelveticaNeueLT Com 45 Lt" w:hAnsi="HelveticaNeueLT Com 45 Lt"/>
          <w:szCs w:val="20"/>
        </w:rPr>
        <w:t>gar nicht</w:t>
      </w:r>
    </w:p>
    <w:p w14:paraId="32AE08EB" w14:textId="77777777" w:rsidR="007F4447" w:rsidRPr="001752F6" w:rsidRDefault="007F4447" w:rsidP="007F4447">
      <w:pPr>
        <w:rPr>
          <w:rFonts w:ascii="HelveticaNeueLT Com 55 Roman" w:hAnsi="HelveticaNeueLT Com 55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062"/>
        <w:gridCol w:w="1474"/>
        <w:gridCol w:w="3544"/>
      </w:tblGrid>
      <w:tr w:rsidR="007F4447" w:rsidRPr="001752F6" w14:paraId="5D9D32C7" w14:textId="77777777" w:rsidTr="00EF4568">
        <w:tc>
          <w:tcPr>
            <w:tcW w:w="9889" w:type="dxa"/>
            <w:gridSpan w:val="4"/>
            <w:shd w:val="clear" w:color="auto" w:fill="D9D9D9"/>
            <w:vAlign w:val="center"/>
          </w:tcPr>
          <w:p w14:paraId="5998FFE1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after="0"/>
              <w:ind w:right="-108"/>
              <w:rPr>
                <w:rFonts w:ascii="HelveticaNeueLT Com 55 Roman" w:eastAsia="Times" w:hAnsi="HelveticaNeueLT Com 55 Roman"/>
                <w:b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szCs w:val="20"/>
              </w:rPr>
              <w:t>Informationen für Notfälle</w:t>
            </w:r>
          </w:p>
        </w:tc>
      </w:tr>
      <w:tr w:rsidR="007F4447" w:rsidRPr="001752F6" w14:paraId="6FCA7627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72B1E68A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2DE62BB4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72275DB2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6B42768A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7F4447" w:rsidRPr="001752F6" w14:paraId="13B3B706" w14:textId="77777777" w:rsidTr="007F4447">
        <w:tc>
          <w:tcPr>
            <w:tcW w:w="1809" w:type="dxa"/>
            <w:shd w:val="clear" w:color="auto" w:fill="auto"/>
          </w:tcPr>
          <w:p w14:paraId="4523B745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Allergien, Krankheiten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063AAAB6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</w:p>
        </w:tc>
      </w:tr>
      <w:tr w:rsidR="007F4447" w:rsidRPr="001752F6" w14:paraId="71764F6E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70812FC7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2712D3E4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18578934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71374C48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  <w:tr w:rsidR="007F4447" w:rsidRPr="001752F6" w14:paraId="385A871D" w14:textId="77777777" w:rsidTr="007F4447">
        <w:tc>
          <w:tcPr>
            <w:tcW w:w="1809" w:type="dxa"/>
            <w:shd w:val="clear" w:color="auto" w:fill="auto"/>
          </w:tcPr>
          <w:p w14:paraId="62D210BE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Medikamente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2FD92483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</w:p>
        </w:tc>
      </w:tr>
      <w:tr w:rsidR="007F4447" w:rsidRPr="001752F6" w14:paraId="10F4833B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03FE2EFE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495D7661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2193323E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26FB478C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  <w:tr w:rsidR="007F4447" w:rsidRPr="001752F6" w14:paraId="66FA250B" w14:textId="77777777" w:rsidTr="007F4447">
        <w:tc>
          <w:tcPr>
            <w:tcW w:w="1809" w:type="dxa"/>
            <w:shd w:val="clear" w:color="auto" w:fill="auto"/>
          </w:tcPr>
          <w:p w14:paraId="0F5B18D9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Hausarzt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34D4E8F7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</w:p>
        </w:tc>
      </w:tr>
      <w:tr w:rsidR="007F4447" w:rsidRPr="001752F6" w14:paraId="06F820D4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256C049E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3BF9F146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7EA9D607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5484D54F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  <w:tr w:rsidR="007F4447" w:rsidRPr="001752F6" w14:paraId="54474CBC" w14:textId="77777777" w:rsidTr="007F4447">
        <w:tc>
          <w:tcPr>
            <w:tcW w:w="1809" w:type="dxa"/>
            <w:shd w:val="clear" w:color="auto" w:fill="auto"/>
          </w:tcPr>
          <w:p w14:paraId="7810126B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Krankenkasse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1B9F95EC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</w:p>
        </w:tc>
      </w:tr>
      <w:tr w:rsidR="007F4447" w:rsidRPr="001752F6" w14:paraId="20419DE1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4E57A582" w14:textId="77777777" w:rsidR="007F4447" w:rsidRPr="001752F6" w:rsidRDefault="007F4447" w:rsidP="00EF4568">
            <w:pPr>
              <w:spacing w:line="240" w:lineRule="auto"/>
              <w:rPr>
                <w:rFonts w:ascii="HelveticaNeueLT Com 55 Roman" w:eastAsia="Times" w:hAnsi="HelveticaNeueLT Com 55 Roman"/>
                <w:b/>
                <w:noProof/>
              </w:rPr>
            </w:pPr>
          </w:p>
        </w:tc>
        <w:tc>
          <w:tcPr>
            <w:tcW w:w="3062" w:type="dxa"/>
            <w:shd w:val="clear" w:color="auto" w:fill="FFFFFF"/>
          </w:tcPr>
          <w:p w14:paraId="13754492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14D44E70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2FD1D769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</w:tbl>
    <w:p w14:paraId="10528633" w14:textId="77777777" w:rsidR="007F4447" w:rsidRPr="001752F6" w:rsidRDefault="007F4447" w:rsidP="007F4447">
      <w:pPr>
        <w:tabs>
          <w:tab w:val="left" w:pos="2552"/>
          <w:tab w:val="left" w:pos="3686"/>
          <w:tab w:val="left" w:pos="4962"/>
          <w:tab w:val="left" w:pos="5868"/>
          <w:tab w:val="left" w:pos="8150"/>
          <w:tab w:val="right" w:leader="dot" w:pos="9214"/>
        </w:tabs>
        <w:spacing w:line="240" w:lineRule="auto"/>
        <w:rPr>
          <w:rFonts w:ascii="HelveticaNeueLT Com 55 Roman" w:eastAsia="Times" w:hAnsi="HelveticaNeueLT Com 55 Roman" w:cs="Arial"/>
          <w:bCs/>
          <w:noProof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062"/>
        <w:gridCol w:w="57"/>
        <w:gridCol w:w="1360"/>
        <w:gridCol w:w="57"/>
        <w:gridCol w:w="1097"/>
        <w:gridCol w:w="2447"/>
      </w:tblGrid>
      <w:tr w:rsidR="00337AA6" w:rsidRPr="001752F6" w14:paraId="306AACD1" w14:textId="77777777" w:rsidTr="00D22781">
        <w:tc>
          <w:tcPr>
            <w:tcW w:w="9889" w:type="dxa"/>
            <w:gridSpan w:val="7"/>
            <w:shd w:val="clear" w:color="auto" w:fill="D9D9D9"/>
            <w:vAlign w:val="center"/>
          </w:tcPr>
          <w:p w14:paraId="48F3149D" w14:textId="77777777" w:rsidR="00337AA6" w:rsidRPr="001752F6" w:rsidRDefault="00337AA6" w:rsidP="00D22781">
            <w:pPr>
              <w:pStyle w:val="4Lauftext"/>
              <w:keepNext w:val="0"/>
              <w:widowControl w:val="0"/>
              <w:spacing w:after="0"/>
              <w:ind w:right="-108"/>
              <w:rPr>
                <w:rFonts w:ascii="HelveticaNeueLT Com 55 Roman" w:eastAsia="Times" w:hAnsi="HelveticaNeueLT Com 55 Roman"/>
                <w:b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szCs w:val="20"/>
              </w:rPr>
              <w:t>Personalien Mutter</w:t>
            </w:r>
            <w:r w:rsidR="007F4447" w:rsidRPr="001752F6">
              <w:rPr>
                <w:rFonts w:ascii="HelveticaNeueLT Com 55 Roman" w:eastAsia="Times" w:hAnsi="HelveticaNeueLT Com 55 Roman"/>
                <w:b/>
                <w:szCs w:val="20"/>
              </w:rPr>
              <w:t xml:space="preserve"> (neu)</w:t>
            </w:r>
          </w:p>
        </w:tc>
      </w:tr>
      <w:tr w:rsidR="00094831" w:rsidRPr="001752F6" w14:paraId="6BC2CC76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0774A958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21913929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FFFFFF"/>
          </w:tcPr>
          <w:p w14:paraId="5B4AA978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/>
          </w:tcPr>
          <w:p w14:paraId="5A5436AF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 w:hanging="85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094831" w:rsidRPr="001752F6" w14:paraId="3670B591" w14:textId="77777777" w:rsidTr="00D22781">
        <w:tc>
          <w:tcPr>
            <w:tcW w:w="1809" w:type="dxa"/>
            <w:shd w:val="clear" w:color="auto" w:fill="auto"/>
          </w:tcPr>
          <w:p w14:paraId="2B2AB27F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Familienname:</w:t>
            </w:r>
          </w:p>
        </w:tc>
        <w:tc>
          <w:tcPr>
            <w:tcW w:w="3119" w:type="dxa"/>
            <w:gridSpan w:val="2"/>
            <w:shd w:val="clear" w:color="auto" w:fill="F2F2F2"/>
          </w:tcPr>
          <w:p w14:paraId="200E6DB5" w14:textId="77777777" w:rsidR="00094831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5" w:name="Text9"/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end"/>
            </w:r>
            <w:bookmarkEnd w:id="15"/>
          </w:p>
        </w:tc>
        <w:tc>
          <w:tcPr>
            <w:tcW w:w="1417" w:type="dxa"/>
            <w:gridSpan w:val="2"/>
            <w:shd w:val="clear" w:color="auto" w:fill="auto"/>
          </w:tcPr>
          <w:p w14:paraId="64937BBD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Vorname:</w:t>
            </w:r>
          </w:p>
        </w:tc>
        <w:tc>
          <w:tcPr>
            <w:tcW w:w="3544" w:type="dxa"/>
            <w:gridSpan w:val="2"/>
            <w:shd w:val="clear" w:color="auto" w:fill="F2F2F2"/>
          </w:tcPr>
          <w:p w14:paraId="08FEEA57" w14:textId="77777777" w:rsidR="00094831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 w:hanging="85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6" w:name="Text10"/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end"/>
            </w:r>
            <w:bookmarkEnd w:id="16"/>
          </w:p>
        </w:tc>
      </w:tr>
      <w:tr w:rsidR="00094831" w:rsidRPr="001752F6" w14:paraId="5A9B1654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1CF24ABA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16298D40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FFFFFF"/>
          </w:tcPr>
          <w:p w14:paraId="531C9542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/>
          </w:tcPr>
          <w:p w14:paraId="0A96E9FC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 w:hanging="85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094831" w:rsidRPr="001752F6" w14:paraId="2F63A84F" w14:textId="77777777" w:rsidTr="00D22781">
        <w:tc>
          <w:tcPr>
            <w:tcW w:w="1809" w:type="dxa"/>
            <w:shd w:val="clear" w:color="auto" w:fill="auto"/>
          </w:tcPr>
          <w:p w14:paraId="0AB46DAF" w14:textId="77777777" w:rsidR="00094831" w:rsidRPr="001752F6" w:rsidRDefault="00094831" w:rsidP="007F4447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Adresse:</w:t>
            </w:r>
          </w:p>
        </w:tc>
        <w:tc>
          <w:tcPr>
            <w:tcW w:w="8080" w:type="dxa"/>
            <w:gridSpan w:val="6"/>
            <w:shd w:val="clear" w:color="auto" w:fill="F2F2F2"/>
          </w:tcPr>
          <w:p w14:paraId="46E08BE5" w14:textId="77777777" w:rsidR="00094831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17"/>
          </w:p>
        </w:tc>
      </w:tr>
      <w:tr w:rsidR="00094831" w:rsidRPr="001752F6" w14:paraId="05BE3B91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1D3CA98E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3B4171AC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FFFFFF"/>
          </w:tcPr>
          <w:p w14:paraId="58B29917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601" w:type="dxa"/>
            <w:gridSpan w:val="3"/>
            <w:shd w:val="clear" w:color="auto" w:fill="FFFFFF"/>
          </w:tcPr>
          <w:p w14:paraId="56A7FDBE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 w:hanging="85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094831" w:rsidRPr="001752F6" w14:paraId="379ECE2E" w14:textId="77777777" w:rsidTr="00D22781">
        <w:tc>
          <w:tcPr>
            <w:tcW w:w="1809" w:type="dxa"/>
            <w:shd w:val="clear" w:color="auto" w:fill="auto"/>
          </w:tcPr>
          <w:p w14:paraId="6DFFDF79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8080" w:type="dxa"/>
            <w:gridSpan w:val="6"/>
            <w:shd w:val="clear" w:color="auto" w:fill="F2F2F2"/>
          </w:tcPr>
          <w:p w14:paraId="0C2D0ED6" w14:textId="77777777" w:rsidR="00094831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18"/>
          </w:p>
        </w:tc>
      </w:tr>
      <w:tr w:rsidR="00094831" w:rsidRPr="001752F6" w14:paraId="06F88E22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62589B84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7C530ADD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FFFFFF"/>
          </w:tcPr>
          <w:p w14:paraId="18D4C06A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/>
          </w:tcPr>
          <w:p w14:paraId="34E66D36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094831" w:rsidRPr="001752F6" w14:paraId="033DBD9D" w14:textId="77777777" w:rsidTr="00D22781">
        <w:tc>
          <w:tcPr>
            <w:tcW w:w="1809" w:type="dxa"/>
            <w:shd w:val="clear" w:color="auto" w:fill="auto"/>
          </w:tcPr>
          <w:p w14:paraId="087155D8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Telefon privat:</w:t>
            </w:r>
          </w:p>
        </w:tc>
        <w:tc>
          <w:tcPr>
            <w:tcW w:w="3119" w:type="dxa"/>
            <w:gridSpan w:val="2"/>
            <w:shd w:val="clear" w:color="auto" w:fill="F2F2F2"/>
          </w:tcPr>
          <w:p w14:paraId="7EF6E860" w14:textId="77777777" w:rsidR="00094831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19"/>
          </w:p>
        </w:tc>
        <w:tc>
          <w:tcPr>
            <w:tcW w:w="1417" w:type="dxa"/>
            <w:gridSpan w:val="2"/>
            <w:shd w:val="clear" w:color="auto" w:fill="auto"/>
          </w:tcPr>
          <w:p w14:paraId="613DB1D2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Mobiltelefon:</w:t>
            </w:r>
          </w:p>
        </w:tc>
        <w:tc>
          <w:tcPr>
            <w:tcW w:w="3544" w:type="dxa"/>
            <w:gridSpan w:val="2"/>
            <w:shd w:val="clear" w:color="auto" w:fill="F2F2F2"/>
          </w:tcPr>
          <w:p w14:paraId="16DBA460" w14:textId="77777777" w:rsidR="00094831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20"/>
          </w:p>
        </w:tc>
      </w:tr>
      <w:tr w:rsidR="00094831" w:rsidRPr="001752F6" w14:paraId="488F5FB2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729FCF21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77DA0D70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FFFFFF"/>
          </w:tcPr>
          <w:p w14:paraId="03427A67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/>
          </w:tcPr>
          <w:p w14:paraId="285E6682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094831" w:rsidRPr="001752F6" w14:paraId="6369563D" w14:textId="77777777" w:rsidTr="00D22781">
        <w:tc>
          <w:tcPr>
            <w:tcW w:w="1809" w:type="dxa"/>
            <w:shd w:val="clear" w:color="auto" w:fill="auto"/>
          </w:tcPr>
          <w:p w14:paraId="3F5711AC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E-Mail:</w:t>
            </w:r>
          </w:p>
        </w:tc>
        <w:tc>
          <w:tcPr>
            <w:tcW w:w="8080" w:type="dxa"/>
            <w:gridSpan w:val="6"/>
            <w:shd w:val="clear" w:color="auto" w:fill="F2F2F2"/>
          </w:tcPr>
          <w:p w14:paraId="0A4DBD71" w14:textId="77777777" w:rsidR="00094831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1" w:name="Text16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21"/>
          </w:p>
        </w:tc>
      </w:tr>
      <w:tr w:rsidR="00094831" w:rsidRPr="001752F6" w14:paraId="472F649B" w14:textId="77777777" w:rsidTr="00D22781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5B1E5938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3651AB3C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2571" w:type="dxa"/>
            <w:gridSpan w:val="4"/>
            <w:shd w:val="clear" w:color="auto" w:fill="FFFFFF"/>
          </w:tcPr>
          <w:p w14:paraId="7622FA3B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2447" w:type="dxa"/>
            <w:shd w:val="clear" w:color="auto" w:fill="FFFFFF"/>
          </w:tcPr>
          <w:p w14:paraId="36E696AE" w14:textId="77777777" w:rsidR="00094831" w:rsidRPr="001752F6" w:rsidRDefault="00094831" w:rsidP="00BE620D">
            <w:pPr>
              <w:pStyle w:val="4Lauftext"/>
              <w:keepNext w:val="0"/>
              <w:widowControl w:val="0"/>
              <w:spacing w:before="120" w:after="0"/>
              <w:ind w:right="-110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</w:tbl>
    <w:p w14:paraId="00336E85" w14:textId="77777777" w:rsidR="00094831" w:rsidRPr="001752F6" w:rsidRDefault="00094831" w:rsidP="002E4113">
      <w:pPr>
        <w:tabs>
          <w:tab w:val="left" w:pos="2552"/>
          <w:tab w:val="left" w:pos="3969"/>
          <w:tab w:val="left" w:pos="4962"/>
          <w:tab w:val="right" w:leader="dot" w:pos="9214"/>
        </w:tabs>
        <w:spacing w:line="360" w:lineRule="auto"/>
        <w:ind w:left="113"/>
        <w:rPr>
          <w:rFonts w:ascii="HelveticaNeueLT Com 45 Lt" w:eastAsia="Times" w:hAnsi="HelveticaNeueLT Com 45 Lt" w:cs="Arial"/>
          <w:bCs/>
          <w:noProof/>
          <w:sz w:val="20"/>
        </w:rPr>
      </w:pPr>
      <w:r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>Erziehungsberechtigt:</w:t>
      </w:r>
      <w:r w:rsidR="00BE620D"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 xml:space="preserve"> </w:t>
      </w:r>
      <w:r w:rsidR="007B65F1"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ab/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16"/>
      <w:r w:rsidR="008802EB" w:rsidRPr="001752F6">
        <w:rPr>
          <w:rFonts w:ascii="HelveticaNeueLT Com 55 Roman" w:eastAsia="Times" w:hAnsi="HelveticaNeueLT Com 55 Roman"/>
          <w:b/>
          <w:noProof/>
        </w:rPr>
        <w:instrText xml:space="preserve"> FORMCHECKBOX </w:instrText>
      </w:r>
      <w:r w:rsidR="008802EB" w:rsidRPr="001752F6">
        <w:rPr>
          <w:rFonts w:ascii="HelveticaNeueLT Com 55 Roman" w:eastAsia="Times" w:hAnsi="HelveticaNeueLT Com 55 Roman"/>
          <w:b/>
          <w:noProof/>
        </w:rPr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separate"/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end"/>
      </w:r>
      <w:bookmarkEnd w:id="22"/>
      <w:r w:rsidR="00337AA6"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 xml:space="preserve"> </w:t>
      </w:r>
      <w:r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>Ja</w:t>
      </w:r>
      <w:r w:rsidR="00BE620D"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ab/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17"/>
      <w:r w:rsidR="008802EB" w:rsidRPr="001752F6">
        <w:rPr>
          <w:rFonts w:ascii="HelveticaNeueLT Com 55 Roman" w:eastAsia="Times" w:hAnsi="HelveticaNeueLT Com 55 Roman"/>
          <w:b/>
          <w:noProof/>
        </w:rPr>
        <w:instrText xml:space="preserve"> FORMCHECKBOX </w:instrText>
      </w:r>
      <w:r w:rsidR="008802EB" w:rsidRPr="001752F6">
        <w:rPr>
          <w:rFonts w:ascii="HelveticaNeueLT Com 55 Roman" w:eastAsia="Times" w:hAnsi="HelveticaNeueLT Com 55 Roman"/>
          <w:b/>
          <w:noProof/>
        </w:rPr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separate"/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end"/>
      </w:r>
      <w:bookmarkEnd w:id="23"/>
      <w:r w:rsidR="00337AA6"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 xml:space="preserve"> </w:t>
      </w:r>
      <w:r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>Nein</w:t>
      </w:r>
      <w:r w:rsidR="00BE620D"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ab/>
      </w:r>
      <w:r w:rsidR="00337AA6" w:rsidRPr="001752F6">
        <w:rPr>
          <w:rFonts w:ascii="HelveticaNeueLT Com 45 Lt" w:eastAsia="Times" w:hAnsi="HelveticaNeueLT Com 45 Lt" w:cs="Arial"/>
          <w:bCs/>
          <w:noProof/>
          <w:sz w:val="20"/>
        </w:rPr>
        <w:t>Falls Nein:</w:t>
      </w:r>
      <w:r w:rsidRPr="001752F6">
        <w:rPr>
          <w:rFonts w:ascii="HelveticaNeueLT Com 45 Lt" w:eastAsia="Times" w:hAnsi="HelveticaNeueLT Com 45 Lt" w:cs="Arial"/>
          <w:bCs/>
          <w:noProof/>
          <w:sz w:val="20"/>
        </w:rPr>
        <w:t xml:space="preserve"> Korrespondenz erwünscht</w:t>
      </w:r>
      <w:r w:rsidR="00337AA6" w:rsidRPr="001752F6">
        <w:rPr>
          <w:rFonts w:ascii="HelveticaNeueLT Com 45 Lt" w:eastAsia="Times" w:hAnsi="HelveticaNeueLT Com 45 Lt" w:cs="Arial"/>
          <w:bCs/>
          <w:noProof/>
          <w:sz w:val="20"/>
        </w:rPr>
        <w:t xml:space="preserve"> </w:t>
      </w:r>
      <w:r w:rsidR="008802EB" w:rsidRPr="001752F6">
        <w:rPr>
          <w:rFonts w:ascii="HelveticaNeueLT Com 45 Lt" w:eastAsia="Times" w:hAnsi="HelveticaNeueLT Com 45 Lt"/>
          <w:noProof/>
        </w:rP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18"/>
      <w:r w:rsidR="008802EB" w:rsidRPr="001752F6">
        <w:rPr>
          <w:rFonts w:ascii="HelveticaNeueLT Com 45 Lt" w:eastAsia="Times" w:hAnsi="HelveticaNeueLT Com 45 Lt"/>
          <w:noProof/>
        </w:rPr>
        <w:instrText xml:space="preserve"> FORMCHECKBOX </w:instrText>
      </w:r>
      <w:r w:rsidR="008802EB" w:rsidRPr="001752F6">
        <w:rPr>
          <w:rFonts w:ascii="HelveticaNeueLT Com 45 Lt" w:eastAsia="Times" w:hAnsi="HelveticaNeueLT Com 45 Lt"/>
          <w:noProof/>
        </w:rPr>
      </w:r>
      <w:r w:rsidR="008802EB" w:rsidRPr="001752F6">
        <w:rPr>
          <w:rFonts w:ascii="HelveticaNeueLT Com 45 Lt" w:eastAsia="Times" w:hAnsi="HelveticaNeueLT Com 45 Lt"/>
          <w:noProof/>
        </w:rPr>
        <w:fldChar w:fldCharType="separate"/>
      </w:r>
      <w:r w:rsidR="008802EB" w:rsidRPr="001752F6">
        <w:rPr>
          <w:rFonts w:ascii="HelveticaNeueLT Com 45 Lt" w:eastAsia="Times" w:hAnsi="HelveticaNeueLT Com 45 Lt"/>
          <w:noProof/>
        </w:rPr>
        <w:fldChar w:fldCharType="end"/>
      </w:r>
      <w:bookmarkEnd w:id="24"/>
      <w:r w:rsidR="00BE620D" w:rsidRPr="001752F6">
        <w:rPr>
          <w:rFonts w:ascii="HelveticaNeueLT Com 45 Lt" w:eastAsia="Times" w:hAnsi="HelveticaNeueLT Com 45 Lt"/>
          <w:noProof/>
        </w:rPr>
        <w:t xml:space="preserve"> </w:t>
      </w:r>
      <w:r w:rsidR="00BE620D" w:rsidRPr="001752F6">
        <w:rPr>
          <w:rFonts w:ascii="HelveticaNeueLT Com 45 Lt" w:eastAsia="Times" w:hAnsi="HelveticaNeueLT Com 45 Lt" w:cs="Arial"/>
          <w:bCs/>
          <w:noProof/>
          <w:sz w:val="20"/>
        </w:rPr>
        <w:t xml:space="preserve">ja </w:t>
      </w:r>
      <w:r w:rsidR="00337AA6" w:rsidRPr="001752F6">
        <w:rPr>
          <w:rFonts w:ascii="HelveticaNeueLT Com 45 Lt" w:eastAsia="Times" w:hAnsi="HelveticaNeueLT Com 45 Lt" w:cs="Arial"/>
          <w:bCs/>
          <w:noProof/>
          <w:sz w:val="20"/>
        </w:rPr>
        <w:tab/>
      </w:r>
      <w:r w:rsidR="00BE620D" w:rsidRPr="001752F6">
        <w:rPr>
          <w:rFonts w:ascii="HelveticaNeueLT Com 45 Lt" w:eastAsia="Times" w:hAnsi="HelveticaNeueLT Com 45 Lt" w:cs="Arial"/>
          <w:bCs/>
          <w:noProof/>
          <w:sz w:val="20"/>
        </w:rPr>
        <w:t xml:space="preserve">       </w:t>
      </w:r>
      <w:r w:rsidR="008802EB" w:rsidRPr="001752F6">
        <w:rPr>
          <w:rFonts w:ascii="HelveticaNeueLT Com 45 Lt" w:eastAsia="Times" w:hAnsi="HelveticaNeueLT Com 45 Lt"/>
          <w:noProof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Kontrollkästchen19"/>
      <w:r w:rsidR="008802EB" w:rsidRPr="001752F6">
        <w:rPr>
          <w:rFonts w:ascii="HelveticaNeueLT Com 45 Lt" w:eastAsia="Times" w:hAnsi="HelveticaNeueLT Com 45 Lt"/>
          <w:noProof/>
        </w:rPr>
        <w:instrText xml:space="preserve"> FORMCHECKBOX </w:instrText>
      </w:r>
      <w:r w:rsidR="008802EB" w:rsidRPr="001752F6">
        <w:rPr>
          <w:rFonts w:ascii="HelveticaNeueLT Com 45 Lt" w:eastAsia="Times" w:hAnsi="HelveticaNeueLT Com 45 Lt"/>
          <w:noProof/>
        </w:rPr>
      </w:r>
      <w:r w:rsidR="008802EB" w:rsidRPr="001752F6">
        <w:rPr>
          <w:rFonts w:ascii="HelveticaNeueLT Com 45 Lt" w:eastAsia="Times" w:hAnsi="HelveticaNeueLT Com 45 Lt"/>
          <w:noProof/>
        </w:rPr>
        <w:fldChar w:fldCharType="separate"/>
      </w:r>
      <w:r w:rsidR="008802EB" w:rsidRPr="001752F6">
        <w:rPr>
          <w:rFonts w:ascii="HelveticaNeueLT Com 45 Lt" w:eastAsia="Times" w:hAnsi="HelveticaNeueLT Com 45 Lt"/>
          <w:noProof/>
        </w:rPr>
        <w:fldChar w:fldCharType="end"/>
      </w:r>
      <w:bookmarkEnd w:id="25"/>
      <w:r w:rsidRPr="001752F6">
        <w:rPr>
          <w:rFonts w:ascii="HelveticaNeueLT Com 45 Lt" w:eastAsia="Times" w:hAnsi="HelveticaNeueLT Com 45 Lt" w:cs="Arial"/>
          <w:bCs/>
          <w:noProof/>
          <w:sz w:val="20"/>
        </w:rPr>
        <w:t>nein</w:t>
      </w:r>
    </w:p>
    <w:p w14:paraId="5023A07C" w14:textId="77777777" w:rsidR="00D74018" w:rsidRPr="001752F6" w:rsidRDefault="00D74018" w:rsidP="00D74018">
      <w:pPr>
        <w:tabs>
          <w:tab w:val="left" w:pos="2552"/>
          <w:tab w:val="left" w:pos="3969"/>
          <w:tab w:val="left" w:pos="4962"/>
          <w:tab w:val="right" w:leader="dot" w:pos="9214"/>
        </w:tabs>
        <w:spacing w:line="240" w:lineRule="auto"/>
        <w:rPr>
          <w:rFonts w:ascii="HelveticaNeueLT Com 55 Roman" w:eastAsia="Times" w:hAnsi="HelveticaNeueLT Com 55 Roman" w:cs="Arial"/>
          <w:bCs/>
          <w:noProof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062"/>
        <w:gridCol w:w="57"/>
        <w:gridCol w:w="1360"/>
        <w:gridCol w:w="57"/>
        <w:gridCol w:w="1097"/>
        <w:gridCol w:w="2447"/>
      </w:tblGrid>
      <w:tr w:rsidR="00BE620D" w:rsidRPr="001752F6" w14:paraId="3834A3F7" w14:textId="77777777" w:rsidTr="00D22781">
        <w:tc>
          <w:tcPr>
            <w:tcW w:w="9889" w:type="dxa"/>
            <w:gridSpan w:val="7"/>
            <w:shd w:val="clear" w:color="auto" w:fill="D9D9D9"/>
            <w:vAlign w:val="center"/>
          </w:tcPr>
          <w:p w14:paraId="01D0896C" w14:textId="77777777" w:rsidR="00BE620D" w:rsidRPr="001752F6" w:rsidRDefault="00BE620D" w:rsidP="00D22781">
            <w:pPr>
              <w:pStyle w:val="4Lauftext"/>
              <w:keepNext w:val="0"/>
              <w:widowControl w:val="0"/>
              <w:spacing w:after="0"/>
              <w:ind w:right="-108"/>
              <w:rPr>
                <w:rFonts w:ascii="HelveticaNeueLT Com 55 Roman" w:eastAsia="Times" w:hAnsi="HelveticaNeueLT Com 55 Roman"/>
                <w:b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szCs w:val="20"/>
              </w:rPr>
              <w:t>Personalien Vater</w:t>
            </w:r>
            <w:r w:rsidR="007F4447" w:rsidRPr="001752F6">
              <w:rPr>
                <w:rFonts w:ascii="HelveticaNeueLT Com 55 Roman" w:eastAsia="Times" w:hAnsi="HelveticaNeueLT Com 55 Roman"/>
                <w:b/>
                <w:szCs w:val="20"/>
              </w:rPr>
              <w:t xml:space="preserve"> (neu)</w:t>
            </w:r>
          </w:p>
        </w:tc>
      </w:tr>
      <w:tr w:rsidR="00BE620D" w:rsidRPr="001752F6" w14:paraId="1586DD4C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56830942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7C07013D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FFFFFF"/>
          </w:tcPr>
          <w:p w14:paraId="33C78051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/>
          </w:tcPr>
          <w:p w14:paraId="07926059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 w:hanging="85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BE620D" w:rsidRPr="001752F6" w14:paraId="1DF2C845" w14:textId="77777777" w:rsidTr="00D22781">
        <w:tc>
          <w:tcPr>
            <w:tcW w:w="1809" w:type="dxa"/>
            <w:shd w:val="clear" w:color="auto" w:fill="auto"/>
          </w:tcPr>
          <w:p w14:paraId="71E47177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Familienname:</w:t>
            </w:r>
          </w:p>
        </w:tc>
        <w:tc>
          <w:tcPr>
            <w:tcW w:w="3119" w:type="dxa"/>
            <w:gridSpan w:val="2"/>
            <w:shd w:val="clear" w:color="auto" w:fill="F2F2F2"/>
          </w:tcPr>
          <w:p w14:paraId="63E1DFA9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6" w:name="Text18"/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end"/>
            </w:r>
            <w:bookmarkEnd w:id="26"/>
          </w:p>
        </w:tc>
        <w:tc>
          <w:tcPr>
            <w:tcW w:w="1417" w:type="dxa"/>
            <w:gridSpan w:val="2"/>
            <w:shd w:val="clear" w:color="auto" w:fill="auto"/>
          </w:tcPr>
          <w:p w14:paraId="6B4E32C7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Vorname:</w:t>
            </w:r>
          </w:p>
        </w:tc>
        <w:tc>
          <w:tcPr>
            <w:tcW w:w="3544" w:type="dxa"/>
            <w:gridSpan w:val="2"/>
            <w:shd w:val="clear" w:color="auto" w:fill="F2F2F2"/>
          </w:tcPr>
          <w:p w14:paraId="31FEFB13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 w:hanging="85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7" w:name="Text19"/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fldChar w:fldCharType="end"/>
            </w:r>
            <w:bookmarkEnd w:id="27"/>
          </w:p>
        </w:tc>
      </w:tr>
      <w:tr w:rsidR="00BE620D" w:rsidRPr="001752F6" w14:paraId="7A519DB6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05F9B3AC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576E6E3A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FFFFFF"/>
          </w:tcPr>
          <w:p w14:paraId="42878F5F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/>
          </w:tcPr>
          <w:p w14:paraId="6594035B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 w:hanging="85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BE620D" w:rsidRPr="001752F6" w14:paraId="53F2B986" w14:textId="77777777" w:rsidTr="00D22781">
        <w:tc>
          <w:tcPr>
            <w:tcW w:w="1809" w:type="dxa"/>
            <w:shd w:val="clear" w:color="auto" w:fill="auto"/>
          </w:tcPr>
          <w:p w14:paraId="281C3F49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Adresse:</w:t>
            </w:r>
          </w:p>
        </w:tc>
        <w:tc>
          <w:tcPr>
            <w:tcW w:w="8080" w:type="dxa"/>
            <w:gridSpan w:val="6"/>
            <w:shd w:val="clear" w:color="auto" w:fill="F2F2F2"/>
          </w:tcPr>
          <w:p w14:paraId="5EB4AA36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8" w:name="Text20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28"/>
          </w:p>
        </w:tc>
      </w:tr>
      <w:tr w:rsidR="00BE620D" w:rsidRPr="001752F6" w14:paraId="67BA0F9C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21C436B4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7F7355E1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FFFFFF"/>
          </w:tcPr>
          <w:p w14:paraId="06B28550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601" w:type="dxa"/>
            <w:gridSpan w:val="3"/>
            <w:shd w:val="clear" w:color="auto" w:fill="FFFFFF"/>
          </w:tcPr>
          <w:p w14:paraId="09B1092F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 w:hanging="85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BE620D" w:rsidRPr="001752F6" w14:paraId="4BCAE600" w14:textId="77777777" w:rsidTr="00D22781">
        <w:tc>
          <w:tcPr>
            <w:tcW w:w="1809" w:type="dxa"/>
            <w:shd w:val="clear" w:color="auto" w:fill="auto"/>
          </w:tcPr>
          <w:p w14:paraId="67F5D512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8080" w:type="dxa"/>
            <w:gridSpan w:val="6"/>
            <w:shd w:val="clear" w:color="auto" w:fill="F2F2F2"/>
          </w:tcPr>
          <w:p w14:paraId="5CFC07FA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9" w:name="Text21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29"/>
          </w:p>
        </w:tc>
      </w:tr>
      <w:tr w:rsidR="00BE620D" w:rsidRPr="001752F6" w14:paraId="3E777D8D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41E66238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3E52DE7A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FFFFFF"/>
          </w:tcPr>
          <w:p w14:paraId="0C2DC9E3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/>
          </w:tcPr>
          <w:p w14:paraId="53A6BB97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BE620D" w:rsidRPr="001752F6" w14:paraId="5E5EC900" w14:textId="77777777" w:rsidTr="00D22781">
        <w:tc>
          <w:tcPr>
            <w:tcW w:w="1809" w:type="dxa"/>
            <w:shd w:val="clear" w:color="auto" w:fill="auto"/>
          </w:tcPr>
          <w:p w14:paraId="09186111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Telefon privat:</w:t>
            </w:r>
          </w:p>
        </w:tc>
        <w:tc>
          <w:tcPr>
            <w:tcW w:w="3119" w:type="dxa"/>
            <w:gridSpan w:val="2"/>
            <w:shd w:val="clear" w:color="auto" w:fill="F2F2F2"/>
          </w:tcPr>
          <w:p w14:paraId="075090A9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0" w:name="Text22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30"/>
          </w:p>
        </w:tc>
        <w:tc>
          <w:tcPr>
            <w:tcW w:w="1417" w:type="dxa"/>
            <w:gridSpan w:val="2"/>
            <w:shd w:val="clear" w:color="auto" w:fill="auto"/>
          </w:tcPr>
          <w:p w14:paraId="38CA61D0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Mobiltelefon:</w:t>
            </w:r>
          </w:p>
        </w:tc>
        <w:tc>
          <w:tcPr>
            <w:tcW w:w="3544" w:type="dxa"/>
            <w:gridSpan w:val="2"/>
            <w:shd w:val="clear" w:color="auto" w:fill="F2F2F2"/>
          </w:tcPr>
          <w:p w14:paraId="471727CD" w14:textId="77777777" w:rsidR="00BE620D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1" w:name="Text24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31"/>
          </w:p>
        </w:tc>
      </w:tr>
      <w:tr w:rsidR="00BE620D" w:rsidRPr="001752F6" w14:paraId="570F275D" w14:textId="77777777" w:rsidTr="00D22781">
        <w:trPr>
          <w:trHeight w:hRule="exact" w:val="85"/>
        </w:trPr>
        <w:tc>
          <w:tcPr>
            <w:tcW w:w="1809" w:type="dxa"/>
            <w:shd w:val="clear" w:color="auto" w:fill="FFFFFF"/>
          </w:tcPr>
          <w:p w14:paraId="7551E38E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FFFFFF"/>
          </w:tcPr>
          <w:p w14:paraId="6193C7A1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FFFFFF"/>
          </w:tcPr>
          <w:p w14:paraId="7D5E4DDE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FFFFFF"/>
          </w:tcPr>
          <w:p w14:paraId="25DE2A72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BE620D" w:rsidRPr="001752F6" w14:paraId="592D9F2E" w14:textId="77777777" w:rsidTr="00D22781">
        <w:tc>
          <w:tcPr>
            <w:tcW w:w="1809" w:type="dxa"/>
            <w:shd w:val="clear" w:color="auto" w:fill="auto"/>
          </w:tcPr>
          <w:p w14:paraId="7B65ED5A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E-Mail:</w:t>
            </w:r>
          </w:p>
        </w:tc>
        <w:tc>
          <w:tcPr>
            <w:tcW w:w="8080" w:type="dxa"/>
            <w:gridSpan w:val="6"/>
            <w:shd w:val="clear" w:color="auto" w:fill="F2F2F2"/>
          </w:tcPr>
          <w:p w14:paraId="104F9C58" w14:textId="77777777" w:rsidR="00BE620D" w:rsidRPr="001752F6" w:rsidRDefault="00ED10F5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2" w:name="Text23"/>
            <w:r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>
              <w:rPr>
                <w:rFonts w:ascii="HelveticaNeueLT Com 55 Roman" w:eastAsia="Times" w:hAnsi="HelveticaNeueLT Com 55 Roman"/>
                <w:noProof/>
                <w:szCs w:val="20"/>
              </w:rPr>
            </w:r>
            <w:r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32"/>
          </w:p>
        </w:tc>
      </w:tr>
      <w:tr w:rsidR="00BE620D" w:rsidRPr="001752F6" w14:paraId="37405BF9" w14:textId="77777777" w:rsidTr="00D22781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46407EED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3352346C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2571" w:type="dxa"/>
            <w:gridSpan w:val="4"/>
            <w:shd w:val="clear" w:color="auto" w:fill="FFFFFF"/>
          </w:tcPr>
          <w:p w14:paraId="73B1E368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2447" w:type="dxa"/>
            <w:shd w:val="clear" w:color="auto" w:fill="FFFFFF"/>
          </w:tcPr>
          <w:p w14:paraId="0A6DF443" w14:textId="77777777" w:rsidR="00BE620D" w:rsidRPr="001752F6" w:rsidRDefault="00BE620D" w:rsidP="00BE620D">
            <w:pPr>
              <w:pStyle w:val="4Lauftext"/>
              <w:keepNext w:val="0"/>
              <w:widowControl w:val="0"/>
              <w:spacing w:before="120" w:after="0"/>
              <w:ind w:right="-110"/>
              <w:jc w:val="right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</w:tbl>
    <w:p w14:paraId="3B152AB0" w14:textId="77777777" w:rsidR="00CC0630" w:rsidRPr="001752F6" w:rsidRDefault="00CC0630" w:rsidP="002E4113">
      <w:pPr>
        <w:tabs>
          <w:tab w:val="left" w:pos="2552"/>
          <w:tab w:val="left" w:pos="3969"/>
          <w:tab w:val="left" w:pos="4962"/>
          <w:tab w:val="right" w:leader="dot" w:pos="9214"/>
        </w:tabs>
        <w:spacing w:line="360" w:lineRule="auto"/>
        <w:ind w:left="113"/>
        <w:rPr>
          <w:rFonts w:ascii="HelveticaNeueLT Com 45 Lt" w:eastAsia="Times" w:hAnsi="HelveticaNeueLT Com 45 Lt" w:cs="Arial"/>
          <w:bCs/>
          <w:noProof/>
          <w:sz w:val="20"/>
        </w:rPr>
      </w:pPr>
      <w:r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 xml:space="preserve">Erziehungsberechtigt: </w:t>
      </w:r>
      <w:r w:rsidR="007B65F1"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ab/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Kontrollkästchen12"/>
      <w:r w:rsidR="008802EB" w:rsidRPr="001752F6">
        <w:rPr>
          <w:rFonts w:ascii="HelveticaNeueLT Com 55 Roman" w:eastAsia="Times" w:hAnsi="HelveticaNeueLT Com 55 Roman"/>
          <w:b/>
          <w:noProof/>
        </w:rPr>
        <w:instrText xml:space="preserve"> FORMCHECKBOX </w:instrText>
      </w:r>
      <w:r w:rsidR="008802EB" w:rsidRPr="001752F6">
        <w:rPr>
          <w:rFonts w:ascii="HelveticaNeueLT Com 55 Roman" w:eastAsia="Times" w:hAnsi="HelveticaNeueLT Com 55 Roman"/>
          <w:b/>
          <w:noProof/>
        </w:rPr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separate"/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end"/>
      </w:r>
      <w:bookmarkEnd w:id="33"/>
      <w:r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 xml:space="preserve"> Ja</w:t>
      </w:r>
      <w:r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ab/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Kontrollkästchen13"/>
      <w:r w:rsidR="008802EB" w:rsidRPr="001752F6">
        <w:rPr>
          <w:rFonts w:ascii="HelveticaNeueLT Com 55 Roman" w:eastAsia="Times" w:hAnsi="HelveticaNeueLT Com 55 Roman"/>
          <w:b/>
          <w:noProof/>
        </w:rPr>
        <w:instrText xml:space="preserve"> FORMCHECKBOX </w:instrText>
      </w:r>
      <w:r w:rsidR="008802EB" w:rsidRPr="001752F6">
        <w:rPr>
          <w:rFonts w:ascii="HelveticaNeueLT Com 55 Roman" w:eastAsia="Times" w:hAnsi="HelveticaNeueLT Com 55 Roman"/>
          <w:b/>
          <w:noProof/>
        </w:rPr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separate"/>
      </w:r>
      <w:r w:rsidR="008802EB" w:rsidRPr="001752F6">
        <w:rPr>
          <w:rFonts w:ascii="HelveticaNeueLT Com 55 Roman" w:eastAsia="Times" w:hAnsi="HelveticaNeueLT Com 55 Roman"/>
          <w:b/>
          <w:noProof/>
        </w:rPr>
        <w:fldChar w:fldCharType="end"/>
      </w:r>
      <w:bookmarkEnd w:id="34"/>
      <w:r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 xml:space="preserve"> Nein</w:t>
      </w:r>
      <w:r w:rsidRPr="001752F6">
        <w:rPr>
          <w:rFonts w:ascii="HelveticaNeueLT Com 55 Roman" w:eastAsia="Times" w:hAnsi="HelveticaNeueLT Com 55 Roman" w:cs="Arial"/>
          <w:b/>
          <w:bCs/>
          <w:noProof/>
          <w:sz w:val="20"/>
        </w:rPr>
        <w:tab/>
      </w:r>
      <w:r w:rsidRPr="001752F6">
        <w:rPr>
          <w:rFonts w:ascii="HelveticaNeueLT Com 45 Lt" w:eastAsia="Times" w:hAnsi="HelveticaNeueLT Com 45 Lt" w:cs="Arial"/>
          <w:bCs/>
          <w:noProof/>
          <w:sz w:val="20"/>
        </w:rPr>
        <w:t xml:space="preserve">Falls Nein: Korrespondenz erwünscht </w:t>
      </w:r>
      <w:r w:rsidR="008802EB" w:rsidRPr="001752F6">
        <w:rPr>
          <w:rFonts w:ascii="HelveticaNeueLT Com 45 Lt" w:eastAsia="Times" w:hAnsi="HelveticaNeueLT Com 45 Lt"/>
          <w:noProof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Kontrollkästchen14"/>
      <w:r w:rsidR="008802EB" w:rsidRPr="001752F6">
        <w:rPr>
          <w:rFonts w:ascii="HelveticaNeueLT Com 45 Lt" w:eastAsia="Times" w:hAnsi="HelveticaNeueLT Com 45 Lt"/>
          <w:noProof/>
        </w:rPr>
        <w:instrText xml:space="preserve"> FORMCHECKBOX </w:instrText>
      </w:r>
      <w:r w:rsidR="008802EB" w:rsidRPr="001752F6">
        <w:rPr>
          <w:rFonts w:ascii="HelveticaNeueLT Com 45 Lt" w:eastAsia="Times" w:hAnsi="HelveticaNeueLT Com 45 Lt"/>
          <w:noProof/>
        </w:rPr>
      </w:r>
      <w:r w:rsidR="008802EB" w:rsidRPr="001752F6">
        <w:rPr>
          <w:rFonts w:ascii="HelveticaNeueLT Com 45 Lt" w:eastAsia="Times" w:hAnsi="HelveticaNeueLT Com 45 Lt"/>
          <w:noProof/>
        </w:rPr>
        <w:fldChar w:fldCharType="separate"/>
      </w:r>
      <w:r w:rsidR="008802EB" w:rsidRPr="001752F6">
        <w:rPr>
          <w:rFonts w:ascii="HelveticaNeueLT Com 45 Lt" w:eastAsia="Times" w:hAnsi="HelveticaNeueLT Com 45 Lt"/>
          <w:noProof/>
        </w:rPr>
        <w:fldChar w:fldCharType="end"/>
      </w:r>
      <w:bookmarkEnd w:id="35"/>
      <w:r w:rsidRPr="001752F6">
        <w:rPr>
          <w:rFonts w:ascii="HelveticaNeueLT Com 45 Lt" w:eastAsia="Times" w:hAnsi="HelveticaNeueLT Com 45 Lt"/>
          <w:noProof/>
        </w:rPr>
        <w:t xml:space="preserve"> </w:t>
      </w:r>
      <w:r w:rsidRPr="001752F6">
        <w:rPr>
          <w:rFonts w:ascii="HelveticaNeueLT Com 45 Lt" w:eastAsia="Times" w:hAnsi="HelveticaNeueLT Com 45 Lt" w:cs="Arial"/>
          <w:bCs/>
          <w:noProof/>
          <w:sz w:val="20"/>
        </w:rPr>
        <w:t xml:space="preserve">ja </w:t>
      </w:r>
      <w:r w:rsidRPr="001752F6">
        <w:rPr>
          <w:rFonts w:ascii="HelveticaNeueLT Com 45 Lt" w:eastAsia="Times" w:hAnsi="HelveticaNeueLT Com 45 Lt" w:cs="Arial"/>
          <w:bCs/>
          <w:noProof/>
          <w:sz w:val="20"/>
        </w:rPr>
        <w:tab/>
        <w:t xml:space="preserve">       </w:t>
      </w:r>
      <w:r w:rsidR="008802EB" w:rsidRPr="001752F6">
        <w:rPr>
          <w:rFonts w:ascii="HelveticaNeueLT Com 45 Lt" w:eastAsia="Times" w:hAnsi="HelveticaNeueLT Com 45 Lt"/>
          <w:noProof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Kontrollkästchen15"/>
      <w:r w:rsidR="008802EB" w:rsidRPr="001752F6">
        <w:rPr>
          <w:rFonts w:ascii="HelveticaNeueLT Com 45 Lt" w:eastAsia="Times" w:hAnsi="HelveticaNeueLT Com 45 Lt"/>
          <w:noProof/>
        </w:rPr>
        <w:instrText xml:space="preserve"> FORMCHECKBOX </w:instrText>
      </w:r>
      <w:r w:rsidR="008802EB" w:rsidRPr="001752F6">
        <w:rPr>
          <w:rFonts w:ascii="HelveticaNeueLT Com 45 Lt" w:eastAsia="Times" w:hAnsi="HelveticaNeueLT Com 45 Lt"/>
          <w:noProof/>
        </w:rPr>
      </w:r>
      <w:r w:rsidR="008802EB" w:rsidRPr="001752F6">
        <w:rPr>
          <w:rFonts w:ascii="HelveticaNeueLT Com 45 Lt" w:eastAsia="Times" w:hAnsi="HelveticaNeueLT Com 45 Lt"/>
          <w:noProof/>
        </w:rPr>
        <w:fldChar w:fldCharType="separate"/>
      </w:r>
      <w:r w:rsidR="008802EB" w:rsidRPr="001752F6">
        <w:rPr>
          <w:rFonts w:ascii="HelveticaNeueLT Com 45 Lt" w:eastAsia="Times" w:hAnsi="HelveticaNeueLT Com 45 Lt"/>
          <w:noProof/>
        </w:rPr>
        <w:fldChar w:fldCharType="end"/>
      </w:r>
      <w:bookmarkEnd w:id="36"/>
      <w:r w:rsidRPr="001752F6">
        <w:rPr>
          <w:rFonts w:ascii="HelveticaNeueLT Com 45 Lt" w:eastAsia="Times" w:hAnsi="HelveticaNeueLT Com 45 Lt" w:cs="Arial"/>
          <w:bCs/>
          <w:noProof/>
          <w:sz w:val="20"/>
        </w:rPr>
        <w:t>nein</w:t>
      </w:r>
    </w:p>
    <w:p w14:paraId="36136380" w14:textId="77777777" w:rsidR="009B6AF3" w:rsidRPr="001752F6" w:rsidRDefault="007F4447" w:rsidP="007F4447">
      <w:pPr>
        <w:rPr>
          <w:rFonts w:ascii="HelveticaNeueLT Com 55 Roman" w:eastAsia="Times" w:hAnsi="HelveticaNeueLT Com 55 Roman"/>
        </w:rPr>
      </w:pPr>
      <w:r w:rsidRPr="001752F6">
        <w:rPr>
          <w:rFonts w:ascii="HelveticaNeueLT Com 55 Roman" w:hAnsi="HelveticaNeueLT Com 55 Roman"/>
        </w:rPr>
        <w:br w:type="column"/>
      </w:r>
    </w:p>
    <w:p w14:paraId="20DCFCDE" w14:textId="77777777" w:rsidR="007F4447" w:rsidRPr="001752F6" w:rsidRDefault="00B71CB0" w:rsidP="007F4447">
      <w:pPr>
        <w:rPr>
          <w:rFonts w:ascii="HelveticaNeueLT Com 55 Roman" w:hAnsi="HelveticaNeueLT Com 55 Roman"/>
        </w:rPr>
      </w:pPr>
      <w:r w:rsidRPr="001752F6">
        <w:rPr>
          <w:rFonts w:ascii="HelveticaNeueLT Com 55 Roman" w:eastAsia="Times" w:hAnsi="HelveticaNeueLT Com 55 Roman"/>
          <w:b/>
          <w:sz w:val="32"/>
        </w:rPr>
        <w:t>Zusätzliche Informationen</w:t>
      </w:r>
      <w:r w:rsidR="007F4447" w:rsidRPr="001752F6">
        <w:rPr>
          <w:rFonts w:ascii="HelveticaNeueLT Com 55 Roman" w:hAnsi="HelveticaNeueLT Com 55 Roman"/>
        </w:rPr>
        <w:t xml:space="preserve"> </w:t>
      </w:r>
    </w:p>
    <w:p w14:paraId="58DDA28B" w14:textId="77777777" w:rsidR="007F4447" w:rsidRPr="001752F6" w:rsidRDefault="007F4447" w:rsidP="007F4447">
      <w:pPr>
        <w:rPr>
          <w:rFonts w:ascii="HelveticaNeueLT Com 55 Roman" w:hAnsi="HelveticaNeueLT Com 55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062"/>
        <w:gridCol w:w="1474"/>
        <w:gridCol w:w="3544"/>
      </w:tblGrid>
      <w:tr w:rsidR="007F4447" w:rsidRPr="001752F6" w14:paraId="3DD8D99C" w14:textId="77777777" w:rsidTr="00EF4568">
        <w:tc>
          <w:tcPr>
            <w:tcW w:w="9889" w:type="dxa"/>
            <w:gridSpan w:val="4"/>
            <w:shd w:val="clear" w:color="auto" w:fill="D9D9D9"/>
            <w:vAlign w:val="center"/>
          </w:tcPr>
          <w:p w14:paraId="49B19CCA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after="0"/>
              <w:ind w:right="-108"/>
              <w:rPr>
                <w:rFonts w:ascii="HelveticaNeueLT Com 55 Roman" w:eastAsia="Times" w:hAnsi="HelveticaNeueLT Com 55 Roman"/>
                <w:b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szCs w:val="20"/>
              </w:rPr>
              <w:t>Zurzeit erreichbar unter</w:t>
            </w:r>
          </w:p>
        </w:tc>
      </w:tr>
      <w:tr w:rsidR="007F4447" w:rsidRPr="001752F6" w14:paraId="3ABE22D0" w14:textId="77777777" w:rsidTr="00EF4568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4321028C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646B9CA2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0F64E2A6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2C57AE15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7F4447" w:rsidRPr="001752F6" w14:paraId="12580475" w14:textId="77777777" w:rsidTr="00EF4568">
        <w:tc>
          <w:tcPr>
            <w:tcW w:w="1809" w:type="dxa"/>
            <w:shd w:val="clear" w:color="auto" w:fill="auto"/>
          </w:tcPr>
          <w:p w14:paraId="2B4A4E78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Adresse (bisher)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5CB12151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7" w:name="Text31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37"/>
          </w:p>
        </w:tc>
      </w:tr>
      <w:tr w:rsidR="007F4447" w:rsidRPr="001752F6" w14:paraId="4924213C" w14:textId="77777777" w:rsidTr="00EF4568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55AFC2C9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52D08165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2400DA82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4FCB6665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  <w:tr w:rsidR="007F4447" w:rsidRPr="001752F6" w14:paraId="61869DB1" w14:textId="77777777" w:rsidTr="00EF4568">
        <w:tc>
          <w:tcPr>
            <w:tcW w:w="1809" w:type="dxa"/>
            <w:shd w:val="clear" w:color="auto" w:fill="auto"/>
          </w:tcPr>
          <w:p w14:paraId="0A1BCDE5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Telefon (bisher)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67B68E86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8" w:name="Text32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38"/>
          </w:p>
        </w:tc>
      </w:tr>
      <w:tr w:rsidR="007F4447" w:rsidRPr="001752F6" w14:paraId="4DD420B2" w14:textId="77777777" w:rsidTr="00EF4568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045C888A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6CEEC58F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1F1DFE54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5CB2AE43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</w:tbl>
    <w:p w14:paraId="5DF73D21" w14:textId="77777777" w:rsidR="00EF4568" w:rsidRPr="001752F6" w:rsidRDefault="00EF4568" w:rsidP="00EF4568">
      <w:pPr>
        <w:rPr>
          <w:rFonts w:ascii="HelveticaNeueLT Com 55 Roman" w:hAnsi="HelveticaNeueLT Com 55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062"/>
        <w:gridCol w:w="1474"/>
        <w:gridCol w:w="3544"/>
      </w:tblGrid>
      <w:tr w:rsidR="00EF4568" w:rsidRPr="001752F6" w14:paraId="6A9EF023" w14:textId="77777777" w:rsidTr="00EF4568">
        <w:tc>
          <w:tcPr>
            <w:tcW w:w="9889" w:type="dxa"/>
            <w:gridSpan w:val="4"/>
            <w:shd w:val="clear" w:color="auto" w:fill="D9D9D9"/>
            <w:vAlign w:val="center"/>
          </w:tcPr>
          <w:p w14:paraId="70F10D7A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after="0"/>
              <w:ind w:right="-108"/>
              <w:rPr>
                <w:rFonts w:ascii="HelveticaNeueLT Com 55 Roman" w:eastAsia="Times" w:hAnsi="HelveticaNeueLT Com 55 Roman"/>
                <w:b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szCs w:val="20"/>
              </w:rPr>
              <w:t>Umzug nach Nürensdorf geplant am</w:t>
            </w:r>
          </w:p>
        </w:tc>
      </w:tr>
      <w:tr w:rsidR="00EF4568" w:rsidRPr="001752F6" w14:paraId="50B6FB22" w14:textId="77777777" w:rsidTr="00EF4568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6E6F616D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41F99652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1F08AE12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2B0A99B2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EF4568" w:rsidRPr="001752F6" w14:paraId="1DC93587" w14:textId="77777777" w:rsidTr="00EF4568">
        <w:tc>
          <w:tcPr>
            <w:tcW w:w="1809" w:type="dxa"/>
            <w:shd w:val="clear" w:color="auto" w:fill="auto"/>
          </w:tcPr>
          <w:p w14:paraId="16CD2D68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Datum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5853B164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</w:p>
        </w:tc>
      </w:tr>
      <w:tr w:rsidR="00EF4568" w:rsidRPr="001752F6" w14:paraId="427D1FE4" w14:textId="77777777" w:rsidTr="00EF4568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4B173A9C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55303FD9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370E451E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397E6F35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  <w:tr w:rsidR="00EF4568" w:rsidRPr="001752F6" w14:paraId="2330B6FB" w14:textId="77777777" w:rsidTr="00EF4568">
        <w:trPr>
          <w:trHeight w:hRule="exact" w:val="81"/>
        </w:trPr>
        <w:tc>
          <w:tcPr>
            <w:tcW w:w="1809" w:type="dxa"/>
            <w:shd w:val="clear" w:color="auto" w:fill="FFFFFF"/>
          </w:tcPr>
          <w:p w14:paraId="553D4D49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2BCAD318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1F1116F0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6DA9B925" w14:textId="77777777" w:rsidR="00EF4568" w:rsidRPr="001752F6" w:rsidRDefault="00EF4568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</w:tbl>
    <w:p w14:paraId="1EE87C4C" w14:textId="77777777" w:rsidR="00EF4568" w:rsidRPr="001752F6" w:rsidRDefault="00EF4568" w:rsidP="009B6AF3">
      <w:pPr>
        <w:rPr>
          <w:rFonts w:ascii="HelveticaNeueLT Com 55 Roman" w:eastAsia="Times" w:hAnsi="HelveticaNeueLT Com 55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062"/>
        <w:gridCol w:w="1474"/>
        <w:gridCol w:w="3544"/>
      </w:tblGrid>
      <w:tr w:rsidR="007F4447" w:rsidRPr="001752F6" w14:paraId="772C7CAA" w14:textId="77777777" w:rsidTr="00EF4568">
        <w:tc>
          <w:tcPr>
            <w:tcW w:w="9889" w:type="dxa"/>
            <w:gridSpan w:val="4"/>
            <w:shd w:val="clear" w:color="auto" w:fill="D9D9D9"/>
            <w:vAlign w:val="center"/>
          </w:tcPr>
          <w:p w14:paraId="57F54387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after="0"/>
              <w:ind w:right="-108"/>
              <w:rPr>
                <w:rFonts w:ascii="HelveticaNeueLT Com 55 Roman" w:eastAsia="Times" w:hAnsi="HelveticaNeueLT Com 55 Roman"/>
                <w:b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szCs w:val="20"/>
              </w:rPr>
              <w:t>Bisherige Schule</w:t>
            </w:r>
          </w:p>
        </w:tc>
      </w:tr>
      <w:tr w:rsidR="007F4447" w:rsidRPr="001752F6" w14:paraId="61859475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00B771CF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1895C2D5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4460146F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34FCCE5D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7F4447" w:rsidRPr="001752F6" w14:paraId="47F3AB83" w14:textId="77777777" w:rsidTr="007F4447">
        <w:tc>
          <w:tcPr>
            <w:tcW w:w="1809" w:type="dxa"/>
            <w:shd w:val="clear" w:color="auto" w:fill="auto"/>
          </w:tcPr>
          <w:p w14:paraId="5C9D4211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Klasse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17FC5FCB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</w:p>
        </w:tc>
      </w:tr>
      <w:tr w:rsidR="007F4447" w:rsidRPr="001752F6" w14:paraId="3251682D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6A07A657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42854B12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0E9DC7DC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5608FFFD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  <w:tr w:rsidR="007F4447" w:rsidRPr="001752F6" w14:paraId="58F43134" w14:textId="77777777" w:rsidTr="007F4447">
        <w:tc>
          <w:tcPr>
            <w:tcW w:w="1809" w:type="dxa"/>
            <w:shd w:val="clear" w:color="auto" w:fill="auto"/>
          </w:tcPr>
          <w:p w14:paraId="781642F6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Lehrperson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0913D58D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</w:p>
        </w:tc>
      </w:tr>
      <w:tr w:rsidR="007F4447" w:rsidRPr="001752F6" w14:paraId="09937156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2B106D76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30440BFA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3D8C53EE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4B7CB0B2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  <w:tr w:rsidR="007F4447" w:rsidRPr="001752F6" w14:paraId="0F64B622" w14:textId="77777777" w:rsidTr="007F4447">
        <w:tc>
          <w:tcPr>
            <w:tcW w:w="1809" w:type="dxa"/>
            <w:shd w:val="clear" w:color="auto" w:fill="auto"/>
          </w:tcPr>
          <w:p w14:paraId="786FAD75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Schulhaus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6F5E4AB3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</w:p>
        </w:tc>
      </w:tr>
      <w:tr w:rsidR="007F4447" w:rsidRPr="001752F6" w14:paraId="27350AE0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25ABE8A1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4F083DC2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0A360A14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562D697F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  <w:tr w:rsidR="007F4447" w:rsidRPr="001752F6" w14:paraId="2B37F907" w14:textId="77777777" w:rsidTr="007F4447">
        <w:tc>
          <w:tcPr>
            <w:tcW w:w="1809" w:type="dxa"/>
            <w:shd w:val="clear" w:color="auto" w:fill="auto"/>
          </w:tcPr>
          <w:p w14:paraId="38EEEFC5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Schulort</w:t>
            </w:r>
          </w:p>
        </w:tc>
        <w:tc>
          <w:tcPr>
            <w:tcW w:w="8080" w:type="dxa"/>
            <w:gridSpan w:val="3"/>
            <w:shd w:val="clear" w:color="auto" w:fill="F2F2F2"/>
          </w:tcPr>
          <w:p w14:paraId="41711B7A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</w:p>
        </w:tc>
      </w:tr>
      <w:tr w:rsidR="007F4447" w:rsidRPr="001752F6" w14:paraId="7A0FC522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1D5955FD" w14:textId="77777777" w:rsidR="007F4447" w:rsidRPr="001752F6" w:rsidRDefault="007F4447" w:rsidP="00EF4568">
            <w:pPr>
              <w:spacing w:line="240" w:lineRule="auto"/>
              <w:rPr>
                <w:rFonts w:ascii="HelveticaNeueLT Com 55 Roman" w:eastAsia="Times" w:hAnsi="HelveticaNeueLT Com 55 Roman"/>
                <w:b/>
                <w:noProof/>
              </w:rPr>
            </w:pPr>
          </w:p>
        </w:tc>
        <w:tc>
          <w:tcPr>
            <w:tcW w:w="3062" w:type="dxa"/>
            <w:shd w:val="clear" w:color="auto" w:fill="FFFFFF"/>
          </w:tcPr>
          <w:p w14:paraId="07449997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6DC4DEB0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34A005EB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</w:tbl>
    <w:p w14:paraId="4A0AB578" w14:textId="77777777" w:rsidR="007F4447" w:rsidRPr="001752F6" w:rsidRDefault="007F4447" w:rsidP="007F4447">
      <w:pPr>
        <w:rPr>
          <w:rFonts w:ascii="HelveticaNeueLT Com 55 Roman" w:eastAsia="Times" w:hAnsi="HelveticaNeueLT Com 55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062"/>
        <w:gridCol w:w="1474"/>
        <w:gridCol w:w="3544"/>
      </w:tblGrid>
      <w:tr w:rsidR="007F4447" w:rsidRPr="001752F6" w14:paraId="1C0F47FC" w14:textId="77777777" w:rsidTr="00EF4568">
        <w:tc>
          <w:tcPr>
            <w:tcW w:w="9889" w:type="dxa"/>
            <w:gridSpan w:val="4"/>
            <w:shd w:val="clear" w:color="auto" w:fill="D9D9D9"/>
            <w:vAlign w:val="center"/>
          </w:tcPr>
          <w:p w14:paraId="17E089B3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after="0"/>
              <w:ind w:right="-108"/>
              <w:rPr>
                <w:rFonts w:ascii="HelveticaNeueLT Com 55 Roman" w:eastAsia="Times" w:hAnsi="HelveticaNeueLT Com 55 Roman"/>
                <w:b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szCs w:val="20"/>
              </w:rPr>
              <w:t>Mitteilungen</w:t>
            </w:r>
          </w:p>
        </w:tc>
      </w:tr>
      <w:tr w:rsidR="007F4447" w:rsidRPr="001752F6" w14:paraId="5ADF4ED4" w14:textId="77777777" w:rsidTr="007F4447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11494B9E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43E6A14C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01C6C398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414A4FAC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  <w:tr w:rsidR="007F4447" w:rsidRPr="001752F6" w14:paraId="048FE6E7" w14:textId="77777777" w:rsidTr="007F4447">
        <w:tc>
          <w:tcPr>
            <w:tcW w:w="9889" w:type="dxa"/>
            <w:gridSpan w:val="4"/>
            <w:shd w:val="clear" w:color="auto" w:fill="F3F3F3"/>
          </w:tcPr>
          <w:p w14:paraId="43E00796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</w:p>
        </w:tc>
      </w:tr>
      <w:tr w:rsidR="007F4447" w:rsidRPr="001752F6" w14:paraId="2FB1681E" w14:textId="77777777" w:rsidTr="00EF4568">
        <w:trPr>
          <w:trHeight w:hRule="exact" w:val="113"/>
        </w:trPr>
        <w:tc>
          <w:tcPr>
            <w:tcW w:w="1809" w:type="dxa"/>
            <w:shd w:val="clear" w:color="auto" w:fill="FFFFFF"/>
          </w:tcPr>
          <w:p w14:paraId="1F99E47E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  <w:tc>
          <w:tcPr>
            <w:tcW w:w="3062" w:type="dxa"/>
            <w:shd w:val="clear" w:color="auto" w:fill="FFFFFF"/>
          </w:tcPr>
          <w:p w14:paraId="6DDF6E91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1474" w:type="dxa"/>
            <w:shd w:val="clear" w:color="auto" w:fill="FFFFFF"/>
          </w:tcPr>
          <w:p w14:paraId="2FA1A4BE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  <w:tc>
          <w:tcPr>
            <w:tcW w:w="3544" w:type="dxa"/>
            <w:shd w:val="clear" w:color="auto" w:fill="FFFFFF"/>
          </w:tcPr>
          <w:p w14:paraId="6739CE6F" w14:textId="77777777" w:rsidR="007F4447" w:rsidRPr="001752F6" w:rsidRDefault="007F4447" w:rsidP="00EF4568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</w:p>
        </w:tc>
      </w:tr>
    </w:tbl>
    <w:p w14:paraId="43F4210A" w14:textId="77777777" w:rsidR="007F4447" w:rsidRPr="001752F6" w:rsidRDefault="007F4447" w:rsidP="009B6AF3">
      <w:pPr>
        <w:pBdr>
          <w:bottom w:val="single" w:sz="4" w:space="1" w:color="auto"/>
        </w:pBdr>
        <w:tabs>
          <w:tab w:val="left" w:pos="2552"/>
          <w:tab w:val="left" w:pos="3686"/>
          <w:tab w:val="left" w:pos="4962"/>
          <w:tab w:val="left" w:pos="5868"/>
          <w:tab w:val="left" w:pos="8150"/>
          <w:tab w:val="right" w:leader="dot" w:pos="9214"/>
        </w:tabs>
        <w:spacing w:line="240" w:lineRule="auto"/>
        <w:rPr>
          <w:rFonts w:ascii="HelveticaNeueLT Com 55 Roman" w:eastAsia="Times" w:hAnsi="HelveticaNeueLT Com 55 Roman" w:cs="Arial"/>
          <w:bCs/>
          <w:noProof/>
          <w:sz w:val="24"/>
          <w:szCs w:val="24"/>
        </w:rPr>
      </w:pPr>
    </w:p>
    <w:p w14:paraId="07A443D2" w14:textId="77777777" w:rsidR="00B71CB0" w:rsidRPr="001752F6" w:rsidRDefault="00B71CB0" w:rsidP="00D22781">
      <w:pPr>
        <w:rPr>
          <w:rFonts w:ascii="HelveticaNeueLT Com 55 Roman" w:hAnsi="HelveticaNeueLT Com 55 Roman" w:cs="Arial"/>
          <w:sz w:val="20"/>
        </w:rPr>
      </w:pPr>
    </w:p>
    <w:p w14:paraId="43CA71D5" w14:textId="77777777" w:rsidR="00B71CB0" w:rsidRPr="001752F6" w:rsidRDefault="00B71CB0" w:rsidP="00D22781">
      <w:pPr>
        <w:rPr>
          <w:rFonts w:ascii="HelveticaNeueLT Com 55 Roman" w:hAnsi="HelveticaNeueLT Com 55 Roman" w:cs="Arial"/>
          <w:sz w:val="20"/>
        </w:rPr>
      </w:pPr>
      <w:r w:rsidRPr="001752F6">
        <w:rPr>
          <w:rFonts w:ascii="HelveticaNeueLT Com 55 Roman" w:eastAsia="Times" w:hAnsi="HelveticaNeueLT Com 55 Roman"/>
          <w:b/>
          <w:sz w:val="32"/>
        </w:rPr>
        <w:t>Bestätigung</w:t>
      </w:r>
    </w:p>
    <w:p w14:paraId="487DC81A" w14:textId="77777777" w:rsidR="009B6AF3" w:rsidRPr="001752F6" w:rsidRDefault="00377EBE" w:rsidP="00D22781">
      <w:pPr>
        <w:rPr>
          <w:rFonts w:ascii="HelveticaNeueLT Com 45 Lt" w:hAnsi="HelveticaNeueLT Com 45 Lt" w:cs="Arial"/>
          <w:sz w:val="20"/>
        </w:rPr>
      </w:pPr>
      <w:r w:rsidRPr="001752F6">
        <w:rPr>
          <w:rFonts w:ascii="HelveticaNeueLT Com 45 Lt" w:hAnsi="HelveticaNeueLT Com 45 Lt" w:cs="Arial"/>
          <w:sz w:val="20"/>
        </w:rPr>
        <w:t>Sie</w:t>
      </w:r>
      <w:r w:rsidR="009B6AF3" w:rsidRPr="001752F6">
        <w:rPr>
          <w:rFonts w:ascii="HelveticaNeueLT Com 45 Lt" w:hAnsi="HelveticaNeueLT Com 45 Lt" w:cs="Arial"/>
          <w:sz w:val="20"/>
        </w:rPr>
        <w:t xml:space="preserve"> bestätigen mit Ihrer Unterschrift die Anmeldung.</w:t>
      </w:r>
    </w:p>
    <w:p w14:paraId="1C72717A" w14:textId="77777777" w:rsidR="009B6AF3" w:rsidRPr="001752F6" w:rsidRDefault="009B6AF3" w:rsidP="00D22781">
      <w:pPr>
        <w:rPr>
          <w:rFonts w:ascii="HelveticaNeueLT Com 55 Roman" w:hAnsi="HelveticaNeueLT Com 55 Roman" w:cs="Arial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062"/>
        <w:gridCol w:w="1474"/>
        <w:gridCol w:w="3544"/>
      </w:tblGrid>
      <w:tr w:rsidR="009B6AF3" w:rsidRPr="001752F6" w14:paraId="585724C1" w14:textId="77777777" w:rsidTr="007F4447">
        <w:tc>
          <w:tcPr>
            <w:tcW w:w="1809" w:type="dxa"/>
            <w:shd w:val="clear" w:color="auto" w:fill="auto"/>
          </w:tcPr>
          <w:p w14:paraId="6D781B9A" w14:textId="77777777" w:rsidR="009B6AF3" w:rsidRPr="001752F6" w:rsidRDefault="009B6AF3" w:rsidP="009B6AF3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Ort, Datum:</w:t>
            </w:r>
          </w:p>
        </w:tc>
        <w:tc>
          <w:tcPr>
            <w:tcW w:w="3062" w:type="dxa"/>
            <w:tcBorders>
              <w:bottom w:val="single" w:sz="4" w:space="0" w:color="auto"/>
            </w:tcBorders>
            <w:shd w:val="clear" w:color="auto" w:fill="F2F2F2"/>
          </w:tcPr>
          <w:p w14:paraId="33C7CB52" w14:textId="77777777" w:rsidR="009B6AF3" w:rsidRPr="001752F6" w:rsidRDefault="008802EB" w:rsidP="008802EB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9" w:name="Text39"/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instrText xml:space="preserve"> FORMTEXT </w:instrTex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separate"/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t> </w:t>
            </w:r>
            <w:r w:rsidRPr="001752F6">
              <w:rPr>
                <w:rFonts w:ascii="HelveticaNeueLT Com 55 Roman" w:eastAsia="Times" w:hAnsi="HelveticaNeueLT Com 55 Roman"/>
                <w:noProof/>
                <w:szCs w:val="20"/>
              </w:rPr>
              <w:fldChar w:fldCharType="end"/>
            </w:r>
            <w:bookmarkEnd w:id="39"/>
          </w:p>
        </w:tc>
        <w:tc>
          <w:tcPr>
            <w:tcW w:w="1474" w:type="dxa"/>
            <w:shd w:val="clear" w:color="auto" w:fill="auto"/>
          </w:tcPr>
          <w:p w14:paraId="12CFE3AE" w14:textId="77777777" w:rsidR="009B6AF3" w:rsidRPr="001752F6" w:rsidRDefault="009B6AF3" w:rsidP="009B6AF3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  <w:r w:rsidRPr="001752F6">
              <w:rPr>
                <w:rFonts w:ascii="HelveticaNeueLT Com 55 Roman" w:eastAsia="Times" w:hAnsi="HelveticaNeueLT Com 55 Roman"/>
                <w:b/>
                <w:noProof/>
                <w:szCs w:val="20"/>
              </w:rPr>
              <w:t>Unterschrift: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2F2F2"/>
          </w:tcPr>
          <w:p w14:paraId="4C5E4A59" w14:textId="77777777" w:rsidR="009B6AF3" w:rsidRPr="001752F6" w:rsidRDefault="009B6AF3" w:rsidP="009B6AF3">
            <w:pPr>
              <w:pStyle w:val="4Lauftext"/>
              <w:keepNext w:val="0"/>
              <w:widowControl w:val="0"/>
              <w:spacing w:before="120" w:after="0"/>
              <w:ind w:right="-110"/>
              <w:rPr>
                <w:rFonts w:ascii="HelveticaNeueLT Com 55 Roman" w:eastAsia="Times" w:hAnsi="HelveticaNeueLT Com 55 Roman"/>
                <w:b/>
                <w:noProof/>
                <w:szCs w:val="20"/>
              </w:rPr>
            </w:pPr>
          </w:p>
        </w:tc>
      </w:tr>
    </w:tbl>
    <w:p w14:paraId="2229D396" w14:textId="77777777" w:rsidR="00D74018" w:rsidRPr="001752F6" w:rsidRDefault="00D74018" w:rsidP="00D22781">
      <w:pPr>
        <w:rPr>
          <w:rFonts w:ascii="HelveticaNeueLT Com 55 Roman" w:hAnsi="HelveticaNeueLT Com 55 Roman" w:cs="Arial"/>
          <w:sz w:val="20"/>
        </w:rPr>
      </w:pPr>
    </w:p>
    <w:p w14:paraId="39A6E24E" w14:textId="77777777" w:rsidR="007F4447" w:rsidRPr="001752F6" w:rsidRDefault="007F4447" w:rsidP="00D22781">
      <w:pPr>
        <w:rPr>
          <w:rFonts w:ascii="HelveticaNeueLT Com 55 Roman" w:hAnsi="HelveticaNeueLT Com 55 Roman" w:cs="Arial"/>
          <w:sz w:val="20"/>
        </w:rPr>
      </w:pPr>
    </w:p>
    <w:p w14:paraId="5244A8BF" w14:textId="77777777" w:rsidR="007F4447" w:rsidRPr="001752F6" w:rsidRDefault="007F4447" w:rsidP="007F4447">
      <w:pPr>
        <w:rPr>
          <w:rFonts w:ascii="HelveticaNeueLT Com 45 Lt" w:hAnsi="HelveticaNeueLT Com 45 Lt" w:cs="Arial"/>
          <w:sz w:val="20"/>
        </w:rPr>
      </w:pPr>
      <w:r w:rsidRPr="001752F6">
        <w:rPr>
          <w:rFonts w:ascii="HelveticaNeueLT Com 45 Lt" w:hAnsi="HelveticaNeueLT Com 45 Lt" w:cs="Arial"/>
          <w:sz w:val="20"/>
        </w:rPr>
        <w:t xml:space="preserve">Bitte ausfüllen und senden an: </w:t>
      </w:r>
      <w:r w:rsidRPr="001752F6">
        <w:rPr>
          <w:rFonts w:ascii="HelveticaNeueLT Com 45 Lt" w:hAnsi="HelveticaNeueLT Com 45 Lt" w:cs="Arial"/>
          <w:sz w:val="20"/>
        </w:rPr>
        <w:br/>
      </w:r>
      <w:r w:rsidR="00EF4568" w:rsidRPr="001752F6">
        <w:rPr>
          <w:rFonts w:ascii="HelveticaNeueLT Com 45 Lt" w:hAnsi="HelveticaNeueLT Com 45 Lt" w:cs="Arial"/>
          <w:sz w:val="20"/>
        </w:rPr>
        <w:t>Schulverwaltung</w:t>
      </w:r>
      <w:r w:rsidRPr="001752F6">
        <w:rPr>
          <w:rFonts w:ascii="HelveticaNeueLT Com 45 Lt" w:hAnsi="HelveticaNeueLT Com 45 Lt" w:cs="Arial"/>
          <w:sz w:val="20"/>
        </w:rPr>
        <w:t xml:space="preserve"> Nürensdorf, Postfach, 8309 Nürensdorf</w:t>
      </w:r>
    </w:p>
    <w:p w14:paraId="2F0A7C22" w14:textId="157C95B3" w:rsidR="007F4447" w:rsidRPr="001752F6" w:rsidRDefault="007F4447" w:rsidP="007F4447">
      <w:pPr>
        <w:rPr>
          <w:rFonts w:ascii="HelveticaNeueLT Com 45 Lt" w:hAnsi="HelveticaNeueLT Com 45 Lt" w:cs="Arial"/>
          <w:sz w:val="20"/>
        </w:rPr>
      </w:pPr>
      <w:r w:rsidRPr="001752F6">
        <w:rPr>
          <w:rFonts w:ascii="HelveticaNeueLT Com 45 Lt" w:hAnsi="HelveticaNeueLT Com 45 Lt" w:cs="Arial"/>
          <w:sz w:val="20"/>
        </w:rPr>
        <w:t xml:space="preserve">Oder per Mail an: </w:t>
      </w:r>
      <w:r w:rsidR="009675A1" w:rsidRPr="009675A1">
        <w:rPr>
          <w:rFonts w:ascii="HelveticaNeueLT Com 45 Lt" w:hAnsi="HelveticaNeueLT Com 45 Lt" w:cs="Arial"/>
          <w:sz w:val="20"/>
        </w:rPr>
        <w:t>abteilung.bildung@nuerensdorf.ch</w:t>
      </w:r>
    </w:p>
    <w:p w14:paraId="4048E889" w14:textId="77777777" w:rsidR="007F4447" w:rsidRPr="001752F6" w:rsidRDefault="007F4447" w:rsidP="00D22781">
      <w:pPr>
        <w:rPr>
          <w:rFonts w:ascii="HelveticaNeueLT Com 45 Lt" w:hAnsi="HelveticaNeueLT Com 45 Lt" w:cs="Arial"/>
          <w:sz w:val="20"/>
        </w:rPr>
      </w:pPr>
    </w:p>
    <w:sectPr w:rsidR="007F4447" w:rsidRPr="001752F6" w:rsidSect="006152B4">
      <w:headerReference w:type="default" r:id="rId10"/>
      <w:pgSz w:w="11900" w:h="16840"/>
      <w:pgMar w:top="1418" w:right="985" w:bottom="1135" w:left="993" w:header="505" w:footer="81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464ED1" w14:textId="77777777" w:rsidR="006D553F" w:rsidRDefault="006D553F">
      <w:r>
        <w:separator/>
      </w:r>
    </w:p>
  </w:endnote>
  <w:endnote w:type="continuationSeparator" w:id="0">
    <w:p w14:paraId="3C65C8A2" w14:textId="77777777" w:rsidR="006D553F" w:rsidRDefault="006D5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kzidenz Grotesk Light">
    <w:altName w:val="Arial"/>
    <w:panose1 w:val="020B0604020202020204"/>
    <w:charset w:val="00"/>
    <w:family w:val="swiss"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NeueLT Com 55 Roman">
    <w:altName w:val="Arial"/>
    <w:panose1 w:val="020B0604020202020204"/>
    <w:charset w:val="00"/>
    <w:family w:val="swiss"/>
    <w:pitch w:val="variable"/>
    <w:sig w:usb0="800000AF" w:usb1="10002042" w:usb2="00000000" w:usb3="00000000" w:csb0="0000009B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HelveticaNeueLT Com 45 Lt">
    <w:altName w:val="Arial"/>
    <w:panose1 w:val="020B0604020202020204"/>
    <w:charset w:val="00"/>
    <w:family w:val="swiss"/>
    <w:pitch w:val="variable"/>
    <w:sig w:usb0="800000AF" w:usb1="10002042" w:usb2="00000000" w:usb3="00000000" w:csb0="0000009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A2AF94" w14:textId="77777777" w:rsidR="006D553F" w:rsidRDefault="006D553F">
      <w:r>
        <w:separator/>
      </w:r>
    </w:p>
  </w:footnote>
  <w:footnote w:type="continuationSeparator" w:id="0">
    <w:p w14:paraId="19BFAD0F" w14:textId="77777777" w:rsidR="006D553F" w:rsidRDefault="006D5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9BCBB" w14:textId="77777777" w:rsidR="006152B4" w:rsidRPr="000C10B2" w:rsidRDefault="006152B4" w:rsidP="006152B4">
    <w:pPr>
      <w:pStyle w:val="Kopfzeile"/>
      <w:rPr>
        <w:sz w:val="18"/>
        <w:szCs w:val="18"/>
      </w:rPr>
    </w:pPr>
    <w:r>
      <w:rPr>
        <w:noProof/>
        <w:lang w:eastAsia="de-CH"/>
      </w:rPr>
      <w:drawing>
        <wp:inline distT="0" distB="0" distL="0" distR="0" wp14:anchorId="7552B4A8" wp14:editId="00E9992E">
          <wp:extent cx="1797050" cy="216287"/>
          <wp:effectExtent l="0" t="0" r="0" b="0"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0" cy="2162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48340949">
      <w:rPr>
        <w:sz w:val="18"/>
        <w:szCs w:val="18"/>
      </w:rPr>
      <w:t xml:space="preserve"> </w:t>
    </w:r>
  </w:p>
  <w:p w14:paraId="61FA3104" w14:textId="09FA9BB2" w:rsidR="006152B4" w:rsidRPr="00E87DC3" w:rsidRDefault="006152B4" w:rsidP="006152B4">
    <w:pPr>
      <w:pStyle w:val="Kopfzeile"/>
      <w:ind w:firstLine="567"/>
      <w:rPr>
        <w:rFonts w:ascii="HelveticaNeueLT Com 55 Roman" w:hAnsi="HelveticaNeueLT Com 55 Roman"/>
        <w:color w:val="808080" w:themeColor="background1" w:themeShade="80"/>
        <w:sz w:val="16"/>
        <w:szCs w:val="16"/>
      </w:rPr>
    </w:pPr>
    <w:r w:rsidRPr="00E87DC3">
      <w:rPr>
        <w:rFonts w:ascii="HelveticaNeueLT Com 55 Roman" w:hAnsi="HelveticaNeueLT Com 55 Roman"/>
        <w:color w:val="808080" w:themeColor="background1" w:themeShade="80"/>
        <w:sz w:val="16"/>
        <w:szCs w:val="16"/>
      </w:rPr>
      <w:t xml:space="preserve">   Schule Nürensdorf – Abteilung Bildung – Kanzleistr. 2 – 8309 Nürensdorf – </w:t>
    </w:r>
    <w:r w:rsidR="009675A1" w:rsidRPr="009675A1">
      <w:rPr>
        <w:rFonts w:ascii="HelveticaNeueLT Com 55 Roman" w:hAnsi="HelveticaNeueLT Com 55 Roman"/>
        <w:color w:val="808080" w:themeColor="background1" w:themeShade="80"/>
        <w:sz w:val="16"/>
        <w:szCs w:val="16"/>
      </w:rPr>
      <w:t>abteilung.bildung@nuerensdorf.ch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53A4327A"/>
    <w:lvl w:ilvl="0">
      <w:numFmt w:val="bullet"/>
      <w:lvlText w:val="*"/>
      <w:lvlJc w:val="left"/>
    </w:lvl>
  </w:abstractNum>
  <w:abstractNum w:abstractNumId="1" w15:restartNumberingAfterBreak="0">
    <w:nsid w:val="1488651C"/>
    <w:multiLevelType w:val="hybridMultilevel"/>
    <w:tmpl w:val="577EF9E0"/>
    <w:lvl w:ilvl="0" w:tplc="109CABC6">
      <w:start w:val="1"/>
      <w:numFmt w:val="bullet"/>
      <w:lvlText w:val="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C35C6"/>
    <w:multiLevelType w:val="hybridMultilevel"/>
    <w:tmpl w:val="7AACB2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8E5303"/>
    <w:multiLevelType w:val="hybridMultilevel"/>
    <w:tmpl w:val="BFD86ECE"/>
    <w:lvl w:ilvl="0" w:tplc="000104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0339AA"/>
    <w:multiLevelType w:val="hybridMultilevel"/>
    <w:tmpl w:val="F84896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A38CA"/>
    <w:multiLevelType w:val="hybridMultilevel"/>
    <w:tmpl w:val="D4485C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23989"/>
    <w:multiLevelType w:val="hybridMultilevel"/>
    <w:tmpl w:val="048499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E5D4D"/>
    <w:multiLevelType w:val="hybridMultilevel"/>
    <w:tmpl w:val="3A5A20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E51F1"/>
    <w:multiLevelType w:val="hybridMultilevel"/>
    <w:tmpl w:val="B1EAF6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CE0C1A"/>
    <w:multiLevelType w:val="hybridMultilevel"/>
    <w:tmpl w:val="FE1ACA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C2198"/>
    <w:multiLevelType w:val="hybridMultilevel"/>
    <w:tmpl w:val="15F002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CC493C"/>
    <w:multiLevelType w:val="hybridMultilevel"/>
    <w:tmpl w:val="98DE1D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0708429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34"/>
        </w:rPr>
      </w:lvl>
    </w:lvlOverride>
  </w:num>
  <w:num w:numId="2" w16cid:durableId="216356500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28"/>
        </w:rPr>
      </w:lvl>
    </w:lvlOverride>
  </w:num>
  <w:num w:numId="3" w16cid:durableId="1401252901">
    <w:abstractNumId w:val="3"/>
  </w:num>
  <w:num w:numId="4" w16cid:durableId="1595556683">
    <w:abstractNumId w:val="11"/>
  </w:num>
  <w:num w:numId="5" w16cid:durableId="1903520852">
    <w:abstractNumId w:val="9"/>
  </w:num>
  <w:num w:numId="6" w16cid:durableId="939485626">
    <w:abstractNumId w:val="5"/>
  </w:num>
  <w:num w:numId="7" w16cid:durableId="55276589">
    <w:abstractNumId w:val="6"/>
  </w:num>
  <w:num w:numId="8" w16cid:durableId="1249190108">
    <w:abstractNumId w:val="8"/>
  </w:num>
  <w:num w:numId="9" w16cid:durableId="2147163148">
    <w:abstractNumId w:val="10"/>
  </w:num>
  <w:num w:numId="10" w16cid:durableId="442655238">
    <w:abstractNumId w:val="4"/>
  </w:num>
  <w:num w:numId="11" w16cid:durableId="23866798">
    <w:abstractNumId w:val="2"/>
  </w:num>
  <w:num w:numId="12" w16cid:durableId="594557978">
    <w:abstractNumId w:val="1"/>
  </w:num>
  <w:num w:numId="13" w16cid:durableId="3070497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5A1"/>
    <w:rsid w:val="0004621A"/>
    <w:rsid w:val="00082FF6"/>
    <w:rsid w:val="00094831"/>
    <w:rsid w:val="000B6A98"/>
    <w:rsid w:val="000E743E"/>
    <w:rsid w:val="001353DC"/>
    <w:rsid w:val="00162E57"/>
    <w:rsid w:val="001752F6"/>
    <w:rsid w:val="001A4F3B"/>
    <w:rsid w:val="001E33FF"/>
    <w:rsid w:val="002840B6"/>
    <w:rsid w:val="002E4113"/>
    <w:rsid w:val="002F033E"/>
    <w:rsid w:val="0033693B"/>
    <w:rsid w:val="003373C5"/>
    <w:rsid w:val="00337AA6"/>
    <w:rsid w:val="00364BAF"/>
    <w:rsid w:val="00377EBE"/>
    <w:rsid w:val="0038288A"/>
    <w:rsid w:val="0039269D"/>
    <w:rsid w:val="00392CBB"/>
    <w:rsid w:val="00405F62"/>
    <w:rsid w:val="00502042"/>
    <w:rsid w:val="00580D03"/>
    <w:rsid w:val="006152B4"/>
    <w:rsid w:val="006A254B"/>
    <w:rsid w:val="006B0FA6"/>
    <w:rsid w:val="006B6CA9"/>
    <w:rsid w:val="006D386E"/>
    <w:rsid w:val="006D553F"/>
    <w:rsid w:val="006F6600"/>
    <w:rsid w:val="007771AE"/>
    <w:rsid w:val="00786F42"/>
    <w:rsid w:val="007A1C7D"/>
    <w:rsid w:val="007B65F1"/>
    <w:rsid w:val="007F4447"/>
    <w:rsid w:val="008161F1"/>
    <w:rsid w:val="008802EB"/>
    <w:rsid w:val="008F3A30"/>
    <w:rsid w:val="0090284F"/>
    <w:rsid w:val="009375FE"/>
    <w:rsid w:val="009675A1"/>
    <w:rsid w:val="009A7F4B"/>
    <w:rsid w:val="009B6AF3"/>
    <w:rsid w:val="009D2D4F"/>
    <w:rsid w:val="00A15550"/>
    <w:rsid w:val="00A3200D"/>
    <w:rsid w:val="00A35B9A"/>
    <w:rsid w:val="00B10C51"/>
    <w:rsid w:val="00B40872"/>
    <w:rsid w:val="00B71CB0"/>
    <w:rsid w:val="00B861B1"/>
    <w:rsid w:val="00B8730F"/>
    <w:rsid w:val="00BB12CD"/>
    <w:rsid w:val="00BB7998"/>
    <w:rsid w:val="00BE620D"/>
    <w:rsid w:val="00C40971"/>
    <w:rsid w:val="00C648AA"/>
    <w:rsid w:val="00CB2528"/>
    <w:rsid w:val="00CC0630"/>
    <w:rsid w:val="00CE3655"/>
    <w:rsid w:val="00CF4345"/>
    <w:rsid w:val="00D11D3A"/>
    <w:rsid w:val="00D17E0A"/>
    <w:rsid w:val="00D22781"/>
    <w:rsid w:val="00D3152C"/>
    <w:rsid w:val="00D377EA"/>
    <w:rsid w:val="00D74018"/>
    <w:rsid w:val="00DB6591"/>
    <w:rsid w:val="00DD0114"/>
    <w:rsid w:val="00DF6B31"/>
    <w:rsid w:val="00E4460D"/>
    <w:rsid w:val="00E62C78"/>
    <w:rsid w:val="00E660CF"/>
    <w:rsid w:val="00E7288C"/>
    <w:rsid w:val="00E85768"/>
    <w:rsid w:val="00ED10F5"/>
    <w:rsid w:val="00ED692D"/>
    <w:rsid w:val="00EF4568"/>
    <w:rsid w:val="00FA7780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2E5F99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F6600"/>
    <w:pPr>
      <w:spacing w:line="260" w:lineRule="atLeast"/>
    </w:pPr>
    <w:rPr>
      <w:rFonts w:ascii="Akzidenz Grotesk Light" w:hAnsi="Akzidenz Grotesk Light"/>
      <w:sz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F6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berschrift1"/>
    <w:next w:val="Standard"/>
    <w:link w:val="berschrift2Zchn"/>
    <w:autoRedefine/>
    <w:qFormat/>
    <w:rsid w:val="006F6600"/>
    <w:pPr>
      <w:keepLines w:val="0"/>
      <w:spacing w:before="0" w:after="120"/>
      <w:ind w:right="-541"/>
      <w:outlineLvl w:val="1"/>
    </w:pPr>
    <w:rPr>
      <w:rFonts w:ascii="Akzidenz Grotesk Light" w:eastAsia="Times New Roman" w:hAnsi="Akzidenz Grotesk Light" w:cs="Times New Roman"/>
      <w:noProof/>
      <w:color w:val="auto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F66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BB3B1D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rsid w:val="00F84A4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F84A4A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F84A4A"/>
    <w:rPr>
      <w:lang w:bidi="x-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2Zchn">
    <w:name w:val="Überschrift 2 Zchn"/>
    <w:basedOn w:val="Absatz-Standardschriftart"/>
    <w:link w:val="berschrift2"/>
    <w:rsid w:val="006F6600"/>
    <w:rPr>
      <w:rFonts w:ascii="Akzidenz Grotesk Light" w:hAnsi="Akzidenz Grotesk Light"/>
      <w:b/>
      <w:bCs/>
      <w:noProof/>
      <w:sz w:val="28"/>
      <w:szCs w:val="28"/>
    </w:rPr>
  </w:style>
  <w:style w:type="paragraph" w:customStyle="1" w:styleId="4Lauftext">
    <w:name w:val="4. Lauftext"/>
    <w:basedOn w:val="berschrift3"/>
    <w:rsid w:val="006F6600"/>
    <w:pPr>
      <w:keepLines w:val="0"/>
      <w:spacing w:before="0" w:after="120" w:line="240" w:lineRule="auto"/>
    </w:pPr>
    <w:rPr>
      <w:rFonts w:ascii="Arial" w:eastAsia="Times New Roman" w:hAnsi="Arial" w:cs="Arial"/>
      <w:b w:val="0"/>
      <w:color w:val="auto"/>
      <w:sz w:val="20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F660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F6600"/>
    <w:rPr>
      <w:rFonts w:asciiTheme="majorHAnsi" w:eastAsiaTheme="majorEastAsia" w:hAnsiTheme="majorHAnsi" w:cstheme="majorBidi"/>
      <w:b/>
      <w:bCs/>
      <w:color w:val="4F81BD" w:themeColor="accent1"/>
      <w:sz w:val="21"/>
    </w:rPr>
  </w:style>
  <w:style w:type="paragraph" w:styleId="Listenabsatz">
    <w:name w:val="List Paragraph"/>
    <w:basedOn w:val="Standard"/>
    <w:uiPriority w:val="34"/>
    <w:qFormat/>
    <w:rsid w:val="002840B6"/>
    <w:pPr>
      <w:ind w:left="720"/>
      <w:contextualSpacing/>
    </w:pPr>
  </w:style>
  <w:style w:type="paragraph" w:customStyle="1" w:styleId="toa">
    <w:name w:val="toa"/>
    <w:basedOn w:val="Standard"/>
    <w:rsid w:val="007F4447"/>
    <w:pPr>
      <w:tabs>
        <w:tab w:val="left" w:pos="9000"/>
        <w:tab w:val="right" w:pos="9360"/>
      </w:tabs>
      <w:suppressAutoHyphens/>
      <w:spacing w:line="240" w:lineRule="auto"/>
    </w:pPr>
    <w:rPr>
      <w:rFonts w:ascii="Times New Roman" w:hAnsi="Times New Roman"/>
      <w:sz w:val="24"/>
      <w:lang w:val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6152B4"/>
    <w:rPr>
      <w:rFonts w:ascii="Akzidenz Grotesk Light" w:hAnsi="Akzidenz Grotesk Light"/>
      <w:sz w:val="21"/>
    </w:rPr>
  </w:style>
  <w:style w:type="character" w:styleId="Hyperlink">
    <w:name w:val="Hyperlink"/>
    <w:basedOn w:val="Absatz-Standardschriftart"/>
    <w:uiPriority w:val="99"/>
    <w:unhideWhenUsed/>
    <w:rsid w:val="009675A1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67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B8C32064A84345A4635C71C6ABB562" ma:contentTypeVersion="6" ma:contentTypeDescription="Ein neues Dokument erstellen." ma:contentTypeScope="" ma:versionID="3f28a205695de46ac52d678275a675d0">
  <xsd:schema xmlns:xsd="http://www.w3.org/2001/XMLSchema" xmlns:xs="http://www.w3.org/2001/XMLSchema" xmlns:p="http://schemas.microsoft.com/office/2006/metadata/properties" xmlns:ns2="953d5844-4b63-4bc3-b6a7-ce4acee20042" xmlns:ns3="659dabb7-7e9d-4d07-82ce-609283c0349d" targetNamespace="http://schemas.microsoft.com/office/2006/metadata/properties" ma:root="true" ma:fieldsID="dbf5ca25ef64e6a8d23c9699fae406eb" ns2:_="" ns3:_="">
    <xsd:import namespace="953d5844-4b63-4bc3-b6a7-ce4acee20042"/>
    <xsd:import namespace="659dabb7-7e9d-4d07-82ce-609283c034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3d5844-4b63-4bc3-b6a7-ce4acee20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9dabb7-7e9d-4d07-82ce-609283c034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CC9502-50CF-497A-9AD7-F88BEFC014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AF8B14-F858-4559-B9C4-43CFD5CD20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E62B8D-4080-4366-B98C-EC34D189D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3d5844-4b63-4bc3-b6a7-ce4acee20042"/>
    <ds:schemaRef ds:uri="659dabb7-7e9d-4d07-82ce-609283c03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 Schülerzuzug.dotx</Template>
  <TotalTime>0</TotalTime>
  <Pages>2</Pages>
  <Words>325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Nürensdorf, 13</vt:lpstr>
    </vt:vector>
  </TitlesOfParts>
  <Company/>
  <LinksUpToDate>false</LinksUpToDate>
  <CharactersWithSpaces>2373</CharactersWithSpaces>
  <SharedDoc>false</SharedDoc>
  <HLinks>
    <vt:vector size="12" baseType="variant">
      <vt:variant>
        <vt:i4>7798815</vt:i4>
      </vt:variant>
      <vt:variant>
        <vt:i4>-1</vt:i4>
      </vt:variant>
      <vt:variant>
        <vt:i4>2050</vt:i4>
      </vt:variant>
      <vt:variant>
        <vt:i4>1</vt:i4>
      </vt:variant>
      <vt:variant>
        <vt:lpwstr>Unknown</vt:lpwstr>
      </vt:variant>
      <vt:variant>
        <vt:lpwstr/>
      </vt:variant>
      <vt:variant>
        <vt:i4>7733336</vt:i4>
      </vt:variant>
      <vt:variant>
        <vt:i4>-1</vt:i4>
      </vt:variant>
      <vt:variant>
        <vt:i4>2052</vt:i4>
      </vt:variant>
      <vt:variant>
        <vt:i4>1</vt:i4>
      </vt:variant>
      <vt:variant>
        <vt:lpwstr>Grafik Briefvorlage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Nürensdorf, 13</dc:title>
  <dc:subject/>
  <dc:creator>Ralf Meier</dc:creator>
  <cp:keywords/>
  <cp:lastModifiedBy>Ralf Meier</cp:lastModifiedBy>
  <cp:revision>1</cp:revision>
  <cp:lastPrinted>2016-02-04T16:58:00Z</cp:lastPrinted>
  <dcterms:created xsi:type="dcterms:W3CDTF">2024-09-17T15:01:00Z</dcterms:created>
  <dcterms:modified xsi:type="dcterms:W3CDTF">2024-09-17T15:04:00Z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0x010100FDB8C32064A84345A4635C71C6ABB562</vt:lpwstr>
  </property>
</Properties>
</file>